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D35" w:rsidRDefault="006E01A3" w:rsidP="003C1CD8"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469075</wp:posOffset>
                </wp:positionH>
                <wp:positionV relativeFrom="paragraph">
                  <wp:posOffset>121491</wp:posOffset>
                </wp:positionV>
                <wp:extent cx="5699760" cy="8645525"/>
                <wp:effectExtent l="0" t="0" r="15240" b="2222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9760" cy="8645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b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660"/>
                              <w:gridCol w:w="6029"/>
                            </w:tblGrid>
                            <w:tr w:rsidR="00604F37" w:rsidRPr="00C64BDA" w:rsidTr="005567F1">
                              <w:tc>
                                <w:tcPr>
                                  <w:tcW w:w="2660" w:type="dxa"/>
                                </w:tcPr>
                                <w:p w:rsidR="00341AD6" w:rsidRPr="00C64BDA" w:rsidRDefault="00341AD6">
                                  <w:pPr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en-US"/>
                                    </w:rPr>
                                    <w:t>What?</w:t>
                                  </w:r>
                                </w:p>
                              </w:tc>
                              <w:tc>
                                <w:tcPr>
                                  <w:tcW w:w="6029" w:type="dxa"/>
                                </w:tcPr>
                                <w:p w:rsidR="00341AD6" w:rsidRPr="00C64BDA" w:rsidRDefault="00341AD6">
                                  <w:pPr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en-US"/>
                                    </w:rPr>
                                    <w:t>International Summer School  ONPU 2016</w:t>
                                  </w:r>
                                </w:p>
                                <w:p w:rsidR="00341AD6" w:rsidRPr="00C64BDA" w:rsidRDefault="00341AD6">
                                  <w:pPr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en-US"/>
                                    </w:rPr>
                                    <w:t>(</w:t>
                                  </w:r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Workshop </w:t>
                                  </w:r>
                                  <w:r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en-US"/>
                                    </w:rPr>
                                    <w:t>in Project management</w:t>
                                  </w:r>
                                  <w:r w:rsidR="00235331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/</w:t>
                                  </w:r>
                                  <w:r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recreation on the Black Sea)</w:t>
                                  </w:r>
                                </w:p>
                                <w:p w:rsidR="00341AD6" w:rsidRPr="00C64BDA" w:rsidRDefault="00341AD6">
                                  <w:pPr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604F37" w:rsidRPr="00C64BDA" w:rsidTr="005567F1">
                              <w:tc>
                                <w:tcPr>
                                  <w:tcW w:w="2660" w:type="dxa"/>
                                </w:tcPr>
                                <w:p w:rsidR="00341AD6" w:rsidRPr="00C64BDA" w:rsidRDefault="00341AD6">
                                  <w:pPr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en-US"/>
                                    </w:rPr>
                                    <w:t>When?</w:t>
                                  </w:r>
                                </w:p>
                              </w:tc>
                              <w:tc>
                                <w:tcPr>
                                  <w:tcW w:w="6029" w:type="dxa"/>
                                </w:tcPr>
                                <w:p w:rsidR="00341AD6" w:rsidRPr="00C64BDA" w:rsidRDefault="00235331">
                                  <w:pPr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en-US"/>
                                    </w:rPr>
                                    <w:t>July</w:t>
                                  </w:r>
                                  <w:r w:rsidR="00341AD6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31 – August 7, 2016</w:t>
                                  </w:r>
                                </w:p>
                              </w:tc>
                            </w:tr>
                            <w:tr w:rsidR="00604F37" w:rsidRPr="00C64BDA" w:rsidTr="005567F1">
                              <w:tc>
                                <w:tcPr>
                                  <w:tcW w:w="2660" w:type="dxa"/>
                                </w:tcPr>
                                <w:p w:rsidR="00341AD6" w:rsidRPr="00C64BDA" w:rsidRDefault="00235331">
                                  <w:pPr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en-US"/>
                                    </w:rPr>
                                    <w:t>Where?</w:t>
                                  </w:r>
                                </w:p>
                              </w:tc>
                              <w:tc>
                                <w:tcPr>
                                  <w:tcW w:w="6029" w:type="dxa"/>
                                </w:tcPr>
                                <w:p w:rsidR="00341AD6" w:rsidRPr="00C64BDA" w:rsidRDefault="00235331">
                                  <w:pPr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en-US"/>
                                    </w:rPr>
                                    <w:t>Ukraine, Odessa</w:t>
                                  </w:r>
                                </w:p>
                                <w:p w:rsidR="00235331" w:rsidRPr="00C64BDA" w:rsidRDefault="00235331">
                                  <w:pPr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  <w:p w:rsidR="00235331" w:rsidRPr="00C64BDA" w:rsidRDefault="00235331">
                                  <w:pPr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C64BDA">
                                    <w:rPr>
                                      <w:rFonts w:ascii="Monotype Corsiva" w:hAnsi="Monotype Corsiva" w:cs="Angsana New"/>
                                      <w:b/>
                                      <w:sz w:val="28"/>
                                      <w:szCs w:val="28"/>
                                      <w:lang w:val="en-US"/>
                                    </w:rPr>
                                    <w:t>Address of the Odessa National Polytechnic University</w:t>
                                  </w:r>
                                  <w:r w:rsidR="008D7355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en-US"/>
                                    </w:rPr>
                                    <w:t>:</w:t>
                                  </w:r>
                                </w:p>
                                <w:p w:rsidR="008D7355" w:rsidRPr="00C64BDA" w:rsidRDefault="008D7355" w:rsidP="008D7355">
                                  <w:pPr>
                                    <w:pStyle w:val="ac"/>
                                    <w:shd w:val="clear" w:color="auto" w:fill="FFFFFF"/>
                                    <w:spacing w:before="0" w:beforeAutospacing="0" w:after="135" w:afterAutospacing="0" w:line="270" w:lineRule="atLeast"/>
                                    <w:textAlignment w:val="baseline"/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C64BDA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en-US"/>
                                    </w:rPr>
                                    <w:t>Avenue</w:t>
                                  </w:r>
                                  <w:r w:rsidRPr="00C64BDA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64BDA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</w:rPr>
                                    <w:t>of</w:t>
                                  </w:r>
                                  <w:proofErr w:type="spellEnd"/>
                                  <w:r w:rsidRPr="00C64BDA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64BDA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</w:rPr>
                                    <w:t>Shevchenko</w:t>
                                  </w:r>
                                  <w:proofErr w:type="spellEnd"/>
                                  <w:r w:rsidRPr="00C64BDA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</w:rPr>
                                    <w:t>, 1,</w:t>
                                  </w:r>
                                  <w:r w:rsidRPr="00C64BDA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64BDA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</w:rPr>
                                    <w:t>Odessa</w:t>
                                  </w:r>
                                  <w:proofErr w:type="spellEnd"/>
                                  <w:r w:rsidRPr="00C64BDA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C64BDA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</w:rPr>
                                    <w:t>Ukraine</w:t>
                                  </w:r>
                                  <w:proofErr w:type="spellEnd"/>
                                  <w:r w:rsidRPr="00C64BDA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</w:rPr>
                                    <w:t>, 65044</w:t>
                                  </w:r>
                                </w:p>
                                <w:p w:rsidR="008D7355" w:rsidRPr="00C64BDA" w:rsidRDefault="00634467" w:rsidP="008D7355">
                                  <w:pPr>
                                    <w:pStyle w:val="ac"/>
                                    <w:shd w:val="clear" w:color="auto" w:fill="FFFFFF"/>
                                    <w:spacing w:before="0" w:beforeAutospacing="0" w:after="135" w:afterAutospacing="0" w:line="270" w:lineRule="atLeast"/>
                                    <w:textAlignment w:val="baseline"/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u w:val="single"/>
                                      <w:lang w:val="en-US"/>
                                    </w:rPr>
                                  </w:pPr>
                                  <w:r w:rsidRPr="00C64BDA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u w:val="single"/>
                                      <w:lang w:val="en-US"/>
                                    </w:rPr>
                                    <w:t>!</w:t>
                                  </w:r>
                                  <w:bookmarkStart w:id="0" w:name="_GoBack"/>
                                  <w:r w:rsidRPr="000D797A">
                                    <w:rPr>
                                      <w:rFonts w:ascii="Monotype Corsiva" w:hAnsi="Monotype Corsiva" w:cs="Angsana New"/>
                                      <w:b/>
                                      <w:color w:val="222222"/>
                                      <w:sz w:val="28"/>
                                      <w:szCs w:val="28"/>
                                      <w:u w:val="single"/>
                                      <w:lang w:val="en-US"/>
                                    </w:rPr>
                                    <w:t>We organize transfer from the university to the recreation center “</w:t>
                                  </w:r>
                                  <w:proofErr w:type="spellStart"/>
                                  <w:r w:rsidRPr="000D797A">
                                    <w:rPr>
                                      <w:rFonts w:ascii="Monotype Corsiva" w:hAnsi="Monotype Corsiva" w:cs="Angsana New"/>
                                      <w:b/>
                                      <w:color w:val="222222"/>
                                      <w:sz w:val="28"/>
                                      <w:szCs w:val="28"/>
                                      <w:u w:val="single"/>
                                      <w:lang w:val="en-US"/>
                                    </w:rPr>
                                    <w:t>Chayka</w:t>
                                  </w:r>
                                  <w:proofErr w:type="spellEnd"/>
                                  <w:r w:rsidRPr="000D797A">
                                    <w:rPr>
                                      <w:rFonts w:ascii="Monotype Corsiva" w:hAnsi="Monotype Corsiva" w:cs="Angsana New"/>
                                      <w:b/>
                                      <w:color w:val="222222"/>
                                      <w:sz w:val="28"/>
                                      <w:szCs w:val="28"/>
                                      <w:u w:val="single"/>
                                      <w:lang w:val="en-US"/>
                                    </w:rPr>
                                    <w:t>”</w:t>
                                  </w:r>
                                  <w:bookmarkEnd w:id="0"/>
                                </w:p>
                                <w:p w:rsidR="008D7355" w:rsidRPr="00C64BDA" w:rsidRDefault="008D7355">
                                  <w:pPr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</w:p>
                              </w:tc>
                            </w:tr>
                            <w:tr w:rsidR="00604F37" w:rsidRPr="00C64BDA" w:rsidTr="005567F1">
                              <w:tc>
                                <w:tcPr>
                                  <w:tcW w:w="2660" w:type="dxa"/>
                                </w:tcPr>
                                <w:p w:rsidR="00341AD6" w:rsidRPr="00C64BDA" w:rsidRDefault="00755503">
                                  <w:pPr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en-US"/>
                                    </w:rPr>
                                    <w:t>About Summer School</w:t>
                                  </w:r>
                                </w:p>
                              </w:tc>
                              <w:tc>
                                <w:tcPr>
                                  <w:tcW w:w="6029" w:type="dxa"/>
                                </w:tcPr>
                                <w:p w:rsidR="005567F1" w:rsidRPr="00C64BDA" w:rsidRDefault="005567F1" w:rsidP="005567F1">
                                  <w:pPr>
                                    <w:shd w:val="clear" w:color="auto" w:fill="FFFFFF"/>
                                    <w:tabs>
                                      <w:tab w:val="left" w:pos="916"/>
                                      <w:tab w:val="left" w:pos="1832"/>
                                      <w:tab w:val="left" w:pos="2748"/>
                                      <w:tab w:val="left" w:pos="3664"/>
                                      <w:tab w:val="left" w:pos="4580"/>
                                      <w:tab w:val="left" w:pos="5496"/>
                                      <w:tab w:val="left" w:pos="6412"/>
                                      <w:tab w:val="left" w:pos="7328"/>
                                      <w:tab w:val="left" w:pos="8244"/>
                                      <w:tab w:val="left" w:pos="9160"/>
                                      <w:tab w:val="left" w:pos="10076"/>
                                      <w:tab w:val="left" w:pos="10992"/>
                                      <w:tab w:val="left" w:pos="11908"/>
                                      <w:tab w:val="left" w:pos="12824"/>
                                      <w:tab w:val="left" w:pos="13740"/>
                                      <w:tab w:val="left" w:pos="14656"/>
                                    </w:tabs>
                                    <w:textAlignment w:val="baseline"/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bdr w:val="none" w:sz="0" w:space="0" w:color="auto" w:frame="1"/>
                                      <w:lang w:val="en" w:eastAsia="uk-UA"/>
                                    </w:rPr>
                                  </w:pPr>
                                  <w:r w:rsidRPr="00C64BDA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bdr w:val="none" w:sz="0" w:space="0" w:color="auto" w:frame="1"/>
                                      <w:lang w:val="en" w:eastAsia="uk-UA"/>
                                    </w:rPr>
                                    <w:t>  International Summer School - is an annual educational project established in 2011 by Odessa National Polytechnic University, which aims to promote modern science and technology among youth.</w:t>
                                  </w:r>
                                </w:p>
                                <w:p w:rsidR="005567F1" w:rsidRPr="00C64BDA" w:rsidRDefault="005567F1" w:rsidP="005567F1">
                                  <w:pPr>
                                    <w:shd w:val="clear" w:color="auto" w:fill="FFFFFF"/>
                                    <w:tabs>
                                      <w:tab w:val="left" w:pos="916"/>
                                      <w:tab w:val="left" w:pos="1832"/>
                                      <w:tab w:val="left" w:pos="2748"/>
                                      <w:tab w:val="left" w:pos="3664"/>
                                      <w:tab w:val="left" w:pos="4580"/>
                                      <w:tab w:val="left" w:pos="5496"/>
                                      <w:tab w:val="left" w:pos="6412"/>
                                      <w:tab w:val="left" w:pos="7328"/>
                                      <w:tab w:val="left" w:pos="8244"/>
                                      <w:tab w:val="left" w:pos="9160"/>
                                      <w:tab w:val="left" w:pos="10076"/>
                                      <w:tab w:val="left" w:pos="10992"/>
                                      <w:tab w:val="left" w:pos="11908"/>
                                      <w:tab w:val="left" w:pos="12824"/>
                                      <w:tab w:val="left" w:pos="13740"/>
                                      <w:tab w:val="left" w:pos="14656"/>
                                    </w:tabs>
                                    <w:textAlignment w:val="baseline"/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bdr w:val="none" w:sz="0" w:space="0" w:color="auto" w:frame="1"/>
                                      <w:lang w:val="en" w:eastAsia="uk-UA"/>
                                    </w:rPr>
                                  </w:pPr>
                                  <w:r w:rsidRPr="00C64BDA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bdr w:val="none" w:sz="0" w:space="0" w:color="auto" w:frame="1"/>
                                      <w:lang w:val="en" w:eastAsia="uk-UA"/>
                                    </w:rPr>
                                    <w:t>    Seminars and workshops will be held by highly qualified lecturers and scientists from Europe and CIS. All this will ensure to participants not only receiving of high-quality knowledge and practical skills, but also perfect summer vacations at the seaside.</w:t>
                                  </w:r>
                                </w:p>
                                <w:p w:rsidR="00755503" w:rsidRPr="00C64BDA" w:rsidRDefault="005567F1" w:rsidP="00755503">
                                  <w:pPr>
                                    <w:shd w:val="clear" w:color="auto" w:fill="FFFFFF"/>
                                    <w:tabs>
                                      <w:tab w:val="left" w:pos="916"/>
                                      <w:tab w:val="left" w:pos="1832"/>
                                      <w:tab w:val="left" w:pos="2748"/>
                                      <w:tab w:val="left" w:pos="3664"/>
                                      <w:tab w:val="left" w:pos="4580"/>
                                      <w:tab w:val="left" w:pos="5496"/>
                                      <w:tab w:val="left" w:pos="6412"/>
                                      <w:tab w:val="left" w:pos="7328"/>
                                      <w:tab w:val="left" w:pos="8244"/>
                                      <w:tab w:val="left" w:pos="9160"/>
                                      <w:tab w:val="left" w:pos="10076"/>
                                      <w:tab w:val="left" w:pos="10992"/>
                                      <w:tab w:val="left" w:pos="11908"/>
                                      <w:tab w:val="left" w:pos="12824"/>
                                      <w:tab w:val="left" w:pos="13740"/>
                                      <w:tab w:val="left" w:pos="14656"/>
                                    </w:tabs>
                                    <w:textAlignment w:val="baseline"/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</w:pPr>
                                  <w:r w:rsidRPr="00C64BDA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bdr w:val="none" w:sz="0" w:space="0" w:color="auto" w:frame="1"/>
                                      <w:lang w:val="en" w:eastAsia="uk-UA"/>
                                    </w:rPr>
                                    <w:t>   </w:t>
                                  </w:r>
                                  <w:r w:rsidR="00755503" w:rsidRPr="00C64BDA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bdr w:val="none" w:sz="0" w:space="0" w:color="auto" w:frame="1"/>
                                      <w:lang w:val="en" w:eastAsia="uk-UA"/>
                                    </w:rPr>
                                    <w:t>Summer school is not only training, but also a beautiful holiday, so in addition to a</w:t>
                                  </w:r>
                                  <w:r w:rsidR="00C64BDA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bdr w:val="none" w:sz="0" w:space="0" w:color="auto" w:frame="1"/>
                                      <w:lang w:val="en" w:eastAsia="uk-UA"/>
                                    </w:rPr>
                                    <w:t xml:space="preserve"> productive educational program </w:t>
                                  </w:r>
                                  <w:proofErr w:type="spellStart"/>
                                  <w:r w:rsidR="00755503" w:rsidRPr="00C64BDA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bdr w:val="none" w:sz="0" w:space="0" w:color="auto" w:frame="1"/>
                                      <w:lang w:val="uk-UA" w:eastAsia="uk-UA"/>
                                    </w:rPr>
                                    <w:t>for</w:t>
                                  </w:r>
                                  <w:proofErr w:type="spellEnd"/>
                                  <w:r w:rsidR="00755503" w:rsidRPr="00C64BDA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bdr w:val="none" w:sz="0" w:space="0" w:color="auto" w:frame="1"/>
                                      <w:lang w:val="uk-UA" w:eastAsia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="00755503" w:rsidRPr="00C64BDA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bdr w:val="none" w:sz="0" w:space="0" w:color="auto" w:frame="1"/>
                                      <w:lang w:val="uk-UA" w:eastAsia="uk-UA"/>
                                    </w:rPr>
                                    <w:t>all</w:t>
                                  </w:r>
                                  <w:proofErr w:type="spellEnd"/>
                                  <w:r w:rsidR="00755503" w:rsidRPr="00C64BDA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bdr w:val="none" w:sz="0" w:space="0" w:color="auto" w:frame="1"/>
                                      <w:lang w:val="uk-UA" w:eastAsia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="00755503" w:rsidRPr="00C64BDA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bdr w:val="none" w:sz="0" w:space="0" w:color="auto" w:frame="1"/>
                                      <w:lang w:val="uk-UA" w:eastAsia="uk-UA"/>
                                    </w:rPr>
                                    <w:t>students</w:t>
                                  </w:r>
                                  <w:proofErr w:type="spellEnd"/>
                                  <w:r w:rsidR="00755503" w:rsidRPr="00C64BDA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bdr w:val="none" w:sz="0" w:space="0" w:color="auto" w:frame="1"/>
                                      <w:lang w:val="uk-UA" w:eastAsia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="00755503" w:rsidRPr="00C64BDA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bdr w:val="none" w:sz="0" w:space="0" w:color="auto" w:frame="1"/>
                                      <w:lang w:val="uk-UA" w:eastAsia="uk-UA"/>
                                    </w:rPr>
                                    <w:t>is</w:t>
                                  </w:r>
                                  <w:proofErr w:type="spellEnd"/>
                                  <w:r w:rsidR="00C64BDA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en-US" w:eastAsia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="00755503" w:rsidRPr="00C64BDA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bdr w:val="none" w:sz="0" w:space="0" w:color="auto" w:frame="1"/>
                                      <w:lang w:val="uk-UA" w:eastAsia="uk-UA"/>
                                    </w:rPr>
                                    <w:t>an</w:t>
                                  </w:r>
                                  <w:proofErr w:type="spellEnd"/>
                                  <w:r w:rsidR="00755503" w:rsidRPr="00C64BDA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bdr w:val="none" w:sz="0" w:space="0" w:color="auto" w:frame="1"/>
                                      <w:lang w:val="uk-UA" w:eastAsia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="00755503" w:rsidRPr="00C64BDA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bdr w:val="none" w:sz="0" w:space="0" w:color="auto" w:frame="1"/>
                                      <w:lang w:val="uk-UA" w:eastAsia="uk-UA"/>
                                    </w:rPr>
                                    <w:t>entertainment</w:t>
                                  </w:r>
                                  <w:proofErr w:type="spellEnd"/>
                                  <w:r w:rsidR="00755503" w:rsidRPr="00C64BDA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bdr w:val="none" w:sz="0" w:space="0" w:color="auto" w:frame="1"/>
                                      <w:lang w:val="uk-UA" w:eastAsia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="00755503" w:rsidRPr="00C64BDA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bdr w:val="none" w:sz="0" w:space="0" w:color="auto" w:frame="1"/>
                                      <w:lang w:val="uk-UA" w:eastAsia="uk-UA"/>
                                    </w:rPr>
                                    <w:t>program</w:t>
                                  </w:r>
                                  <w:proofErr w:type="spellEnd"/>
                                  <w:r w:rsidR="00755503" w:rsidRPr="00C64BDA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bdr w:val="none" w:sz="0" w:space="0" w:color="auto" w:frame="1"/>
                                      <w:lang w:val="uk-UA" w:eastAsia="uk-UA"/>
                                    </w:rPr>
                                    <w:t xml:space="preserve">, </w:t>
                                  </w:r>
                                  <w:proofErr w:type="spellStart"/>
                                  <w:r w:rsidR="00755503" w:rsidRPr="00C64BDA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bdr w:val="none" w:sz="0" w:space="0" w:color="auto" w:frame="1"/>
                                      <w:lang w:val="uk-UA" w:eastAsia="uk-UA"/>
                                    </w:rPr>
                                    <w:t>including</w:t>
                                  </w:r>
                                  <w:proofErr w:type="spellEnd"/>
                                  <w:r w:rsidR="00755503" w:rsidRPr="00C64BDA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bdr w:val="none" w:sz="0" w:space="0" w:color="auto" w:frame="1"/>
                                      <w:lang w:val="uk-UA" w:eastAsia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="00755503" w:rsidRPr="00C64BDA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bdr w:val="none" w:sz="0" w:space="0" w:color="auto" w:frame="1"/>
                                      <w:lang w:val="uk-UA" w:eastAsia="uk-UA"/>
                                    </w:rPr>
                                    <w:t>excursions</w:t>
                                  </w:r>
                                  <w:proofErr w:type="spellEnd"/>
                                  <w:r w:rsidR="00755503" w:rsidRPr="00C64BDA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bdr w:val="none" w:sz="0" w:space="0" w:color="auto" w:frame="1"/>
                                      <w:lang w:val="uk-UA" w:eastAsia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="00755503" w:rsidRPr="00C64BDA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bdr w:val="none" w:sz="0" w:space="0" w:color="auto" w:frame="1"/>
                                      <w:lang w:val="uk-UA" w:eastAsia="uk-UA"/>
                                    </w:rPr>
                                    <w:t>and</w:t>
                                  </w:r>
                                  <w:proofErr w:type="spellEnd"/>
                                  <w:r w:rsidR="00755503" w:rsidRPr="00C64BDA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bdr w:val="none" w:sz="0" w:space="0" w:color="auto" w:frame="1"/>
                                      <w:lang w:val="uk-UA" w:eastAsia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="00755503" w:rsidRPr="00C64BDA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bdr w:val="none" w:sz="0" w:space="0" w:color="auto" w:frame="1"/>
                                      <w:lang w:val="uk-UA" w:eastAsia="uk-UA"/>
                                    </w:rPr>
                                    <w:t>sports</w:t>
                                  </w:r>
                                  <w:proofErr w:type="spellEnd"/>
                                  <w:r w:rsidR="00755503" w:rsidRPr="00C64BDA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bdr w:val="none" w:sz="0" w:space="0" w:color="auto" w:frame="1"/>
                                      <w:lang w:val="uk-UA" w:eastAsia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="00755503" w:rsidRPr="00C64BDA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bdr w:val="none" w:sz="0" w:space="0" w:color="auto" w:frame="1"/>
                                      <w:lang w:val="uk-UA" w:eastAsia="uk-UA"/>
                                    </w:rPr>
                                    <w:t>activities</w:t>
                                  </w:r>
                                  <w:proofErr w:type="spellEnd"/>
                                  <w:r w:rsidR="00755503" w:rsidRPr="00C64BDA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bdr w:val="none" w:sz="0" w:space="0" w:color="auto" w:frame="1"/>
                                      <w:lang w:val="uk-UA" w:eastAsia="uk-UA"/>
                                    </w:rPr>
                                    <w:t>.</w:t>
                                  </w:r>
                                  <w:r w:rsidR="00C64BDA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en-US" w:eastAsia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="00755503" w:rsidRPr="00C64BDA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bdr w:val="none" w:sz="0" w:space="0" w:color="auto" w:frame="1"/>
                                      <w:lang w:val="uk-UA" w:eastAsia="uk-UA"/>
                                    </w:rPr>
                                    <w:t>Extracurricular</w:t>
                                  </w:r>
                                  <w:proofErr w:type="spellEnd"/>
                                  <w:r w:rsidR="00755503" w:rsidRPr="00C64BDA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bdr w:val="none" w:sz="0" w:space="0" w:color="auto" w:frame="1"/>
                                      <w:lang w:val="uk-UA" w:eastAsia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="00755503" w:rsidRPr="00C64BDA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bdr w:val="none" w:sz="0" w:space="0" w:color="auto" w:frame="1"/>
                                      <w:lang w:val="uk-UA" w:eastAsia="uk-UA"/>
                                    </w:rPr>
                                    <w:t>activ</w:t>
                                  </w:r>
                                  <w:proofErr w:type="spellEnd"/>
                                  <w:r w:rsidR="00755503" w:rsidRPr="00C64BDA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bdr w:val="none" w:sz="0" w:space="0" w:color="auto" w:frame="1"/>
                                      <w:lang w:val="uk-UA" w:eastAsia="uk-UA"/>
                                    </w:rPr>
                                    <w:t xml:space="preserve">ities bring </w:t>
                                  </w:r>
                                  <w:proofErr w:type="spellStart"/>
                                  <w:r w:rsidR="00755503" w:rsidRPr="00C64BDA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bdr w:val="none" w:sz="0" w:space="0" w:color="auto" w:frame="1"/>
                                      <w:lang w:val="uk-UA" w:eastAsia="uk-UA"/>
                                    </w:rPr>
                                    <w:t>together</w:t>
                                  </w:r>
                                  <w:proofErr w:type="spellEnd"/>
                                  <w:r w:rsidR="00755503" w:rsidRPr="00C64BDA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bdr w:val="none" w:sz="0" w:space="0" w:color="auto" w:frame="1"/>
                                      <w:lang w:val="uk-UA" w:eastAsia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="00755503" w:rsidRPr="00C64BDA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bdr w:val="none" w:sz="0" w:space="0" w:color="auto" w:frame="1"/>
                                      <w:lang w:val="uk-UA" w:eastAsia="uk-UA"/>
                                    </w:rPr>
                                    <w:t>and</w:t>
                                  </w:r>
                                  <w:proofErr w:type="spellEnd"/>
                                  <w:r w:rsidR="00755503" w:rsidRPr="00C64BDA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bdr w:val="none" w:sz="0" w:space="0" w:color="auto" w:frame="1"/>
                                      <w:lang w:val="uk-UA" w:eastAsia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="00755503" w:rsidRPr="00C64BDA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bdr w:val="none" w:sz="0" w:space="0" w:color="auto" w:frame="1"/>
                                      <w:lang w:val="uk-UA" w:eastAsia="uk-UA"/>
                                    </w:rPr>
                                    <w:t>unites</w:t>
                                  </w:r>
                                  <w:proofErr w:type="spellEnd"/>
                                  <w:r w:rsidR="00755503" w:rsidRPr="00C64BDA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bdr w:val="none" w:sz="0" w:space="0" w:color="auto" w:frame="1"/>
                                      <w:lang w:val="uk-UA" w:eastAsia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="00755503" w:rsidRPr="00C64BDA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bdr w:val="none" w:sz="0" w:space="0" w:color="auto" w:frame="1"/>
                                      <w:lang w:val="uk-UA" w:eastAsia="uk-UA"/>
                                    </w:rPr>
                                    <w:t>young</w:t>
                                  </w:r>
                                  <w:proofErr w:type="spellEnd"/>
                                  <w:r w:rsidR="00755503" w:rsidRPr="00C64BDA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bdr w:val="none" w:sz="0" w:space="0" w:color="auto" w:frame="1"/>
                                      <w:lang w:val="uk-UA" w:eastAsia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="00755503" w:rsidRPr="00C64BDA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bdr w:val="none" w:sz="0" w:space="0" w:color="auto" w:frame="1"/>
                                      <w:lang w:val="uk-UA" w:eastAsia="uk-UA"/>
                                    </w:rPr>
                                    <w:t>people</w:t>
                                  </w:r>
                                  <w:proofErr w:type="spellEnd"/>
                                  <w:r w:rsidR="00755503" w:rsidRPr="00C64BDA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bdr w:val="none" w:sz="0" w:space="0" w:color="auto" w:frame="1"/>
                                      <w:lang w:val="uk-UA" w:eastAsia="uk-UA"/>
                                    </w:rPr>
                                    <w:t>, </w:t>
                                  </w:r>
                                </w:p>
                                <w:p w:rsidR="00755503" w:rsidRPr="00C64BDA" w:rsidRDefault="00755503" w:rsidP="00755503">
                                  <w:pPr>
                                    <w:shd w:val="clear" w:color="auto" w:fill="FFFFFF"/>
                                    <w:tabs>
                                      <w:tab w:val="left" w:pos="916"/>
                                      <w:tab w:val="left" w:pos="1832"/>
                                      <w:tab w:val="left" w:pos="2748"/>
                                      <w:tab w:val="left" w:pos="3664"/>
                                      <w:tab w:val="left" w:pos="4580"/>
                                      <w:tab w:val="left" w:pos="5496"/>
                                      <w:tab w:val="left" w:pos="6412"/>
                                      <w:tab w:val="left" w:pos="7328"/>
                                      <w:tab w:val="left" w:pos="8244"/>
                                      <w:tab w:val="left" w:pos="9160"/>
                                      <w:tab w:val="left" w:pos="10076"/>
                                      <w:tab w:val="left" w:pos="10992"/>
                                      <w:tab w:val="left" w:pos="11908"/>
                                      <w:tab w:val="left" w:pos="12824"/>
                                      <w:tab w:val="left" w:pos="13740"/>
                                      <w:tab w:val="left" w:pos="14656"/>
                                    </w:tabs>
                                    <w:textAlignment w:val="baseline"/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</w:pPr>
                                  <w:proofErr w:type="spellStart"/>
                                  <w:r w:rsidRPr="00C64BDA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bdr w:val="none" w:sz="0" w:space="0" w:color="auto" w:frame="1"/>
                                      <w:lang w:val="uk-UA" w:eastAsia="uk-UA"/>
                                    </w:rPr>
                                    <w:t>allow</w:t>
                                  </w:r>
                                  <w:proofErr w:type="spellEnd"/>
                                  <w:r w:rsidRPr="00C64BDA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bdr w:val="none" w:sz="0" w:space="0" w:color="auto" w:frame="1"/>
                                      <w:lang w:val="uk-UA" w:eastAsia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64BDA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bdr w:val="none" w:sz="0" w:space="0" w:color="auto" w:frame="1"/>
                                      <w:lang w:val="uk-UA" w:eastAsia="uk-UA"/>
                                    </w:rPr>
                                    <w:t>for</w:t>
                                  </w:r>
                                  <w:proofErr w:type="spellEnd"/>
                                  <w:r w:rsidRPr="00C64BDA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bdr w:val="none" w:sz="0" w:space="0" w:color="auto" w:frame="1"/>
                                      <w:lang w:val="uk-UA" w:eastAsia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64BDA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bdr w:val="none" w:sz="0" w:space="0" w:color="auto" w:frame="1"/>
                                      <w:lang w:val="uk-UA" w:eastAsia="uk-UA"/>
                                    </w:rPr>
                                    <w:t>warm</w:t>
                                  </w:r>
                                  <w:proofErr w:type="spellEnd"/>
                                  <w:r w:rsidRPr="00C64BDA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bdr w:val="none" w:sz="0" w:space="0" w:color="auto" w:frame="1"/>
                                      <w:lang w:val="uk-UA" w:eastAsia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64BDA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bdr w:val="none" w:sz="0" w:space="0" w:color="auto" w:frame="1"/>
                                      <w:lang w:val="uk-UA" w:eastAsia="uk-UA"/>
                                    </w:rPr>
                                    <w:t>summer</w:t>
                                  </w:r>
                                  <w:proofErr w:type="spellEnd"/>
                                  <w:r w:rsidRPr="00C64BDA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bdr w:val="none" w:sz="0" w:space="0" w:color="auto" w:frame="1"/>
                                      <w:lang w:val="uk-UA" w:eastAsia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64BDA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bdr w:val="none" w:sz="0" w:space="0" w:color="auto" w:frame="1"/>
                                      <w:lang w:val="uk-UA" w:eastAsia="uk-UA"/>
                                    </w:rPr>
                                    <w:t>da</w:t>
                                  </w:r>
                                  <w:proofErr w:type="spellEnd"/>
                                  <w:r w:rsidRPr="00C64BDA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bdr w:val="none" w:sz="0" w:space="0" w:color="auto" w:frame="1"/>
                                      <w:lang w:val="uk-UA" w:eastAsia="uk-UA"/>
                                    </w:rPr>
                                    <w:t xml:space="preserve">ys on </w:t>
                                  </w:r>
                                  <w:proofErr w:type="spellStart"/>
                                  <w:r w:rsidRPr="00C64BDA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bdr w:val="none" w:sz="0" w:space="0" w:color="auto" w:frame="1"/>
                                      <w:lang w:val="uk-UA" w:eastAsia="uk-UA"/>
                                    </w:rPr>
                                    <w:t>the</w:t>
                                  </w:r>
                                  <w:proofErr w:type="spellEnd"/>
                                  <w:r w:rsidRPr="00C64BDA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bdr w:val="none" w:sz="0" w:space="0" w:color="auto" w:frame="1"/>
                                      <w:lang w:val="uk-UA" w:eastAsia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64BDA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bdr w:val="none" w:sz="0" w:space="0" w:color="auto" w:frame="1"/>
                                      <w:lang w:val="uk-UA" w:eastAsia="uk-UA"/>
                                    </w:rPr>
                                    <w:t>Black</w:t>
                                  </w:r>
                                  <w:proofErr w:type="spellEnd"/>
                                  <w:r w:rsidRPr="00C64BDA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bdr w:val="none" w:sz="0" w:space="0" w:color="auto" w:frame="1"/>
                                      <w:lang w:val="uk-UA" w:eastAsia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64BDA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bdr w:val="none" w:sz="0" w:space="0" w:color="auto" w:frame="1"/>
                                      <w:lang w:val="uk-UA" w:eastAsia="uk-UA"/>
                                    </w:rPr>
                                    <w:t>Sea</w:t>
                                  </w:r>
                                  <w:proofErr w:type="spellEnd"/>
                                  <w:r w:rsidRPr="00C64BDA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bdr w:val="none" w:sz="0" w:space="0" w:color="auto" w:frame="1"/>
                                      <w:lang w:val="uk-UA" w:eastAsia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64BDA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bdr w:val="none" w:sz="0" w:space="0" w:color="auto" w:frame="1"/>
                                      <w:lang w:val="uk-UA" w:eastAsia="uk-UA"/>
                                    </w:rPr>
                                    <w:t>unforgettable</w:t>
                                  </w:r>
                                  <w:proofErr w:type="spellEnd"/>
                                  <w:r w:rsidRPr="00C64BDA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bdr w:val="none" w:sz="0" w:space="0" w:color="auto" w:frame="1"/>
                                      <w:lang w:val="uk-UA" w:eastAsia="uk-UA"/>
                                    </w:rPr>
                                    <w:t>.</w:t>
                                  </w:r>
                                </w:p>
                                <w:p w:rsidR="00341AD6" w:rsidRPr="00C64BDA" w:rsidRDefault="00341AD6">
                                  <w:pPr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</w:p>
                              </w:tc>
                            </w:tr>
                            <w:tr w:rsidR="00604F37" w:rsidRPr="00C64BDA" w:rsidTr="005567F1">
                              <w:trPr>
                                <w:gridAfter w:val="1"/>
                                <w:wAfter w:w="6029" w:type="dxa"/>
                              </w:trPr>
                              <w:tc>
                                <w:tcPr>
                                  <w:tcW w:w="2660" w:type="dxa"/>
                                </w:tcPr>
                                <w:p w:rsidR="00604F37" w:rsidRPr="00C64BDA" w:rsidRDefault="00604F37" w:rsidP="00604F37">
                                  <w:pPr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604F37" w:rsidRPr="00C64BDA" w:rsidTr="005567F1">
                              <w:tc>
                                <w:tcPr>
                                  <w:tcW w:w="2660" w:type="dxa"/>
                                </w:tcPr>
                                <w:p w:rsidR="00341AD6" w:rsidRPr="00C64BDA" w:rsidRDefault="00604F37">
                                  <w:pPr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About course  “Fundamentals of Project Management”</w:t>
                                  </w:r>
                                </w:p>
                              </w:tc>
                              <w:tc>
                                <w:tcPr>
                                  <w:tcW w:w="6029" w:type="dxa"/>
                                </w:tcPr>
                                <w:p w:rsidR="00B30161" w:rsidRDefault="00C64BDA">
                                  <w:pPr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r w:rsidR="00B30161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  </w:t>
                                  </w:r>
                                  <w:proofErr w:type="spellStart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>Fascinating</w:t>
                                  </w:r>
                                  <w:proofErr w:type="spellEnd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>workshop</w:t>
                                  </w:r>
                                  <w:proofErr w:type="spellEnd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>of</w:t>
                                  </w:r>
                                  <w:proofErr w:type="spellEnd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 wel</w:t>
                                  </w:r>
                                  <w:r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>l-</w:t>
                                  </w:r>
                                  <w:proofErr w:type="spellStart"/>
                                  <w:r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>known</w:t>
                                  </w:r>
                                  <w:proofErr w:type="spellEnd"/>
                                  <w:r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>expert</w:t>
                                  </w:r>
                                  <w:proofErr w:type="spellEnd"/>
                                  <w:r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>in</w:t>
                                  </w:r>
                                  <w:proofErr w:type="spellEnd"/>
                                  <w:r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>the</w:t>
                                  </w:r>
                                  <w:proofErr w:type="spellEnd"/>
                                  <w:r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>field</w:t>
                                  </w:r>
                                  <w:proofErr w:type="spellEnd"/>
                                  <w:r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>of</w:t>
                                  </w:r>
                                  <w:proofErr w:type="spellEnd"/>
                                  <w:r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en-US"/>
                                    </w:rPr>
                                    <w:t>P</w:t>
                                  </w:r>
                                  <w:proofErr w:type="spellStart"/>
                                  <w:r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>roject</w:t>
                                  </w:r>
                                  <w:proofErr w:type="spellEnd"/>
                                  <w:r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en-US"/>
                                    </w:rPr>
                                    <w:t>M</w:t>
                                  </w:r>
                                  <w:proofErr w:type="spellStart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>anagement</w:t>
                                  </w:r>
                                  <w:proofErr w:type="spellEnd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>and</w:t>
                                  </w:r>
                                  <w:proofErr w:type="spellEnd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>business</w:t>
                                  </w:r>
                                  <w:proofErr w:type="spellEnd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>coach</w:t>
                                  </w:r>
                                  <w:proofErr w:type="spellEnd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>Dmitry</w:t>
                                  </w:r>
                                  <w:proofErr w:type="spellEnd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>Lukyanov</w:t>
                                  </w:r>
                                  <w:proofErr w:type="spellEnd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 “Fundamentals </w:t>
                                  </w:r>
                                  <w:proofErr w:type="spellStart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>of</w:t>
                                  </w:r>
                                  <w:proofErr w:type="spellEnd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>project</w:t>
                                  </w:r>
                                  <w:proofErr w:type="spellEnd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>management</w:t>
                                  </w:r>
                                  <w:proofErr w:type="spellEnd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” </w:t>
                                  </w:r>
                                  <w:proofErr w:type="spellStart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>is</w:t>
                                  </w:r>
                                  <w:proofErr w:type="spellEnd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>waiting</w:t>
                                  </w:r>
                                  <w:proofErr w:type="spellEnd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>for</w:t>
                                  </w:r>
                                  <w:proofErr w:type="spellEnd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>listeners</w:t>
                                  </w:r>
                                  <w:proofErr w:type="spellEnd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>in</w:t>
                                  </w:r>
                                  <w:proofErr w:type="spellEnd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>this</w:t>
                                  </w:r>
                                  <w:proofErr w:type="spellEnd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>year</w:t>
                                  </w:r>
                                  <w:proofErr w:type="spellEnd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. </w:t>
                                  </w:r>
                                </w:p>
                                <w:p w:rsidR="00341AD6" w:rsidRPr="00C64BDA" w:rsidRDefault="00B30161">
                                  <w:pPr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   </w:t>
                                  </w:r>
                                  <w:proofErr w:type="spellStart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>During</w:t>
                                  </w:r>
                                  <w:proofErr w:type="spellEnd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>workshop</w:t>
                                  </w:r>
                                  <w:proofErr w:type="spellEnd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>listeners</w:t>
                                  </w:r>
                                  <w:proofErr w:type="spellEnd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>acquainted</w:t>
                                  </w:r>
                                  <w:proofErr w:type="spellEnd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>with</w:t>
                                  </w:r>
                                  <w:proofErr w:type="spellEnd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>the</w:t>
                                  </w:r>
                                  <w:proofErr w:type="spellEnd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>basics</w:t>
                                  </w:r>
                                  <w:proofErr w:type="spellEnd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>of</w:t>
                                  </w:r>
                                  <w:proofErr w:type="spellEnd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>project</w:t>
                                  </w:r>
                                  <w:proofErr w:type="spellEnd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>management</w:t>
                                  </w:r>
                                  <w:proofErr w:type="spellEnd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, </w:t>
                                  </w:r>
                                  <w:proofErr w:type="spellStart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>strategic</w:t>
                                  </w:r>
                                  <w:proofErr w:type="spellEnd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>management</w:t>
                                  </w:r>
                                  <w:proofErr w:type="spellEnd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>and</w:t>
                                  </w:r>
                                  <w:proofErr w:type="spellEnd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>planning</w:t>
                                  </w:r>
                                  <w:proofErr w:type="spellEnd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, </w:t>
                                  </w:r>
                                  <w:proofErr w:type="spellStart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>and</w:t>
                                  </w:r>
                                  <w:proofErr w:type="spellEnd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>will</w:t>
                                  </w:r>
                                  <w:proofErr w:type="spellEnd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>be</w:t>
                                  </w:r>
                                  <w:proofErr w:type="spellEnd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>able</w:t>
                                  </w:r>
                                  <w:proofErr w:type="spellEnd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>to</w:t>
                                  </w:r>
                                  <w:proofErr w:type="spellEnd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>write</w:t>
                                  </w:r>
                                  <w:proofErr w:type="spellEnd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>the</w:t>
                                  </w:r>
                                  <w:proofErr w:type="spellEnd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>project</w:t>
                                  </w:r>
                                  <w:proofErr w:type="spellEnd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>based</w:t>
                                  </w:r>
                                  <w:proofErr w:type="spellEnd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>on</w:t>
                                  </w:r>
                                  <w:proofErr w:type="spellEnd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>their</w:t>
                                  </w:r>
                                  <w:proofErr w:type="spellEnd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>own</w:t>
                                  </w:r>
                                  <w:proofErr w:type="spellEnd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>idea</w:t>
                                  </w:r>
                                  <w:proofErr w:type="spellEnd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. </w:t>
                                  </w:r>
                                  <w:proofErr w:type="spellStart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>At</w:t>
                                  </w:r>
                                  <w:proofErr w:type="spellEnd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>the</w:t>
                                  </w:r>
                                  <w:proofErr w:type="spellEnd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>end</w:t>
                                  </w:r>
                                  <w:proofErr w:type="spellEnd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>of</w:t>
                                  </w:r>
                                  <w:proofErr w:type="spellEnd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>the</w:t>
                                  </w:r>
                                  <w:proofErr w:type="spellEnd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>workshop</w:t>
                                  </w:r>
                                  <w:proofErr w:type="spellEnd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>all</w:t>
                                  </w:r>
                                  <w:proofErr w:type="spellEnd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>listeners</w:t>
                                  </w:r>
                                  <w:proofErr w:type="spellEnd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>will</w:t>
                                  </w:r>
                                  <w:proofErr w:type="spellEnd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>receive</w:t>
                                  </w:r>
                                  <w:proofErr w:type="spellEnd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 a </w:t>
                                  </w:r>
                                  <w:proofErr w:type="spellStart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>certificate</w:t>
                                  </w:r>
                                  <w:proofErr w:type="spellEnd"/>
                                  <w:r w:rsidR="00604F37"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604F37" w:rsidRPr="00C64BDA" w:rsidTr="005567F1">
                              <w:tc>
                                <w:tcPr>
                                  <w:tcW w:w="2660" w:type="dxa"/>
                                </w:tcPr>
                                <w:p w:rsidR="00341AD6" w:rsidRPr="00C64BDA" w:rsidRDefault="00604F37">
                                  <w:pPr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en-US"/>
                                    </w:rPr>
                                    <w:t>L</w:t>
                                  </w:r>
                                  <w:proofErr w:type="spellStart"/>
                                  <w:r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>anguage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6029" w:type="dxa"/>
                                </w:tcPr>
                                <w:p w:rsidR="00341AD6" w:rsidRPr="00C64BDA" w:rsidRDefault="00604F37">
                                  <w:pPr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uk-UA"/>
                                    </w:rPr>
                                    <w:t>Russian</w:t>
                                  </w:r>
                                  <w:proofErr w:type="spellEnd"/>
                                </w:p>
                                <w:p w:rsidR="00604F37" w:rsidRPr="000D797A" w:rsidRDefault="00604F37">
                                  <w:pPr>
                                    <w:rPr>
                                      <w:rFonts w:ascii="Monotype Corsiva" w:hAnsi="Monotype Corsiva" w:cs="Angsana New"/>
                                      <w:b/>
                                      <w:i/>
                                      <w:sz w:val="28"/>
                                      <w:szCs w:val="28"/>
                                      <w:u w:val="single"/>
                                      <w:lang w:val="en-US"/>
                                    </w:rPr>
                                  </w:pPr>
                                  <w:r w:rsidRPr="000D797A">
                                    <w:rPr>
                                      <w:rFonts w:ascii="Monotype Corsiva" w:hAnsi="Monotype Corsiva" w:cs="Angsana New"/>
                                      <w:b/>
                                      <w:i/>
                                      <w:sz w:val="28"/>
                                      <w:szCs w:val="28"/>
                                      <w:u w:val="single"/>
                                      <w:lang w:val="en-US"/>
                                    </w:rPr>
                                    <w:t>! For English-speaking participants formed groups with an interpreter</w:t>
                                  </w:r>
                                </w:p>
                              </w:tc>
                            </w:tr>
                            <w:tr w:rsidR="00604F37" w:rsidRPr="00C64BDA" w:rsidTr="005567F1">
                              <w:tc>
                                <w:tcPr>
                                  <w:tcW w:w="2660" w:type="dxa"/>
                                </w:tcPr>
                                <w:p w:rsidR="00341AD6" w:rsidRPr="00C64BDA" w:rsidRDefault="00341AD6">
                                  <w:pPr>
                                    <w:rPr>
                                      <w:rFonts w:ascii="Monotype Corsiva" w:hAnsi="Monotype Corsiva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29" w:type="dxa"/>
                                </w:tcPr>
                                <w:p w:rsidR="00341AD6" w:rsidRPr="00C64BDA" w:rsidRDefault="00341AD6">
                                  <w:pPr>
                                    <w:rPr>
                                      <w:rFonts w:ascii="Monotype Corsiva" w:hAnsi="Monotype Corsiva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47D7E" w:rsidRPr="00447D7E" w:rsidRDefault="00447D7E">
                            <w:pPr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6.95pt;margin-top:9.55pt;width:448.8pt;height:68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">
                <v:textbox>
                  <w:txbxContent>
                    <w:tbl>
                      <w:tblPr>
                        <w:tblStyle w:val="ab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660"/>
                        <w:gridCol w:w="6029"/>
                      </w:tblGrid>
                      <w:tr w:rsidR="00604F37" w:rsidRPr="00C64BDA" w:rsidTr="005567F1">
                        <w:tc>
                          <w:tcPr>
                            <w:tcW w:w="2660" w:type="dxa"/>
                          </w:tcPr>
                          <w:p w:rsidR="00341AD6" w:rsidRPr="00C64BDA" w:rsidRDefault="00341AD6">
                            <w:pPr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en-US"/>
                              </w:rPr>
                              <w:t>What?</w:t>
                            </w:r>
                          </w:p>
                        </w:tc>
                        <w:tc>
                          <w:tcPr>
                            <w:tcW w:w="6029" w:type="dxa"/>
                          </w:tcPr>
                          <w:p w:rsidR="00341AD6" w:rsidRPr="00C64BDA" w:rsidRDefault="00341AD6">
                            <w:pPr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en-US"/>
                              </w:rPr>
                              <w:t>International Summer School  ONPU 2016</w:t>
                            </w:r>
                          </w:p>
                          <w:p w:rsidR="00341AD6" w:rsidRPr="00C64BDA" w:rsidRDefault="00341AD6">
                            <w:pPr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en-US"/>
                              </w:rPr>
                              <w:t>(</w:t>
                            </w:r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en-US"/>
                              </w:rPr>
                              <w:t xml:space="preserve">Workshop </w:t>
                            </w:r>
                            <w:r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en-US"/>
                              </w:rPr>
                              <w:t>in Project management</w:t>
                            </w:r>
                            <w:r w:rsidR="00235331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en-US"/>
                              </w:rPr>
                              <w:t xml:space="preserve"> /</w:t>
                            </w:r>
                            <w:r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en-US"/>
                              </w:rPr>
                              <w:t xml:space="preserve"> recreation on the Black Sea)</w:t>
                            </w:r>
                          </w:p>
                          <w:p w:rsidR="00341AD6" w:rsidRPr="00C64BDA" w:rsidRDefault="00341AD6">
                            <w:pPr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</w:tr>
                      <w:tr w:rsidR="00604F37" w:rsidRPr="00C64BDA" w:rsidTr="005567F1">
                        <w:tc>
                          <w:tcPr>
                            <w:tcW w:w="2660" w:type="dxa"/>
                          </w:tcPr>
                          <w:p w:rsidR="00341AD6" w:rsidRPr="00C64BDA" w:rsidRDefault="00341AD6">
                            <w:pPr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en-US"/>
                              </w:rPr>
                              <w:t>When?</w:t>
                            </w:r>
                          </w:p>
                        </w:tc>
                        <w:tc>
                          <w:tcPr>
                            <w:tcW w:w="6029" w:type="dxa"/>
                          </w:tcPr>
                          <w:p w:rsidR="00341AD6" w:rsidRPr="00C64BDA" w:rsidRDefault="00235331">
                            <w:pPr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en-US"/>
                              </w:rPr>
                              <w:t>July</w:t>
                            </w:r>
                            <w:r w:rsidR="00341AD6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en-US"/>
                              </w:rPr>
                              <w:t xml:space="preserve"> 31 – August 7, 2016</w:t>
                            </w:r>
                          </w:p>
                        </w:tc>
                      </w:tr>
                      <w:tr w:rsidR="00604F37" w:rsidRPr="00C64BDA" w:rsidTr="005567F1">
                        <w:tc>
                          <w:tcPr>
                            <w:tcW w:w="2660" w:type="dxa"/>
                          </w:tcPr>
                          <w:p w:rsidR="00341AD6" w:rsidRPr="00C64BDA" w:rsidRDefault="00235331">
                            <w:pPr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en-US"/>
                              </w:rPr>
                              <w:t>Where?</w:t>
                            </w:r>
                          </w:p>
                        </w:tc>
                        <w:tc>
                          <w:tcPr>
                            <w:tcW w:w="6029" w:type="dxa"/>
                          </w:tcPr>
                          <w:p w:rsidR="00341AD6" w:rsidRPr="00C64BDA" w:rsidRDefault="00235331">
                            <w:pPr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en-US"/>
                              </w:rPr>
                              <w:t>Ukraine, Odessa</w:t>
                            </w:r>
                          </w:p>
                          <w:p w:rsidR="00235331" w:rsidRPr="00C64BDA" w:rsidRDefault="00235331">
                            <w:pPr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235331" w:rsidRPr="00C64BDA" w:rsidRDefault="00235331">
                            <w:pPr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64BDA">
                              <w:rPr>
                                <w:rFonts w:ascii="Monotype Corsiva" w:hAnsi="Monotype Corsiva" w:cs="Angsana New"/>
                                <w:b/>
                                <w:sz w:val="28"/>
                                <w:szCs w:val="28"/>
                                <w:lang w:val="en-US"/>
                              </w:rPr>
                              <w:t>Address of the Odessa National Polytechnic University</w:t>
                            </w:r>
                            <w:r w:rsidR="008D7355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en-US"/>
                              </w:rPr>
                              <w:t>:</w:t>
                            </w:r>
                          </w:p>
                          <w:p w:rsidR="008D7355" w:rsidRPr="00C64BDA" w:rsidRDefault="008D7355" w:rsidP="008D7355">
                            <w:pPr>
                              <w:pStyle w:val="ac"/>
                              <w:shd w:val="clear" w:color="auto" w:fill="FFFFFF"/>
                              <w:spacing w:before="0" w:beforeAutospacing="0" w:after="135" w:afterAutospacing="0" w:line="270" w:lineRule="atLeast"/>
                              <w:textAlignment w:val="baseline"/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64BDA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en-US"/>
                              </w:rPr>
                              <w:t>Avenue</w:t>
                            </w:r>
                            <w:r w:rsidRPr="00C64BDA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64BDA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</w:rPr>
                              <w:t>of</w:t>
                            </w:r>
                            <w:proofErr w:type="spellEnd"/>
                            <w:r w:rsidRPr="00C64BDA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64BDA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</w:rPr>
                              <w:t>Shevchenko</w:t>
                            </w:r>
                            <w:proofErr w:type="spellEnd"/>
                            <w:r w:rsidRPr="00C64BDA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</w:rPr>
                              <w:t>, 1,</w:t>
                            </w:r>
                            <w:r w:rsidRPr="00C64BDA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64BDA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</w:rPr>
                              <w:t>Odessa</w:t>
                            </w:r>
                            <w:proofErr w:type="spellEnd"/>
                            <w:r w:rsidRPr="00C64BDA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C64BDA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</w:rPr>
                              <w:t>Ukraine</w:t>
                            </w:r>
                            <w:proofErr w:type="spellEnd"/>
                            <w:r w:rsidRPr="00C64BDA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</w:rPr>
                              <w:t>, 65044</w:t>
                            </w:r>
                          </w:p>
                          <w:p w:rsidR="008D7355" w:rsidRPr="00C64BDA" w:rsidRDefault="00634467" w:rsidP="008D7355">
                            <w:pPr>
                              <w:pStyle w:val="ac"/>
                              <w:shd w:val="clear" w:color="auto" w:fill="FFFFFF"/>
                              <w:spacing w:before="0" w:beforeAutospacing="0" w:after="135" w:afterAutospacing="0" w:line="270" w:lineRule="atLeast"/>
                              <w:textAlignment w:val="baseline"/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C64BDA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!</w:t>
                            </w:r>
                            <w:bookmarkStart w:id="1" w:name="_GoBack"/>
                            <w:r w:rsidRPr="000D797A">
                              <w:rPr>
                                <w:rFonts w:ascii="Monotype Corsiva" w:hAnsi="Monotype Corsiva" w:cs="Angsana New"/>
                                <w:b/>
                                <w:color w:val="222222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We organize transfer from the university to the recreation center “</w:t>
                            </w:r>
                            <w:proofErr w:type="spellStart"/>
                            <w:r w:rsidRPr="000D797A">
                              <w:rPr>
                                <w:rFonts w:ascii="Monotype Corsiva" w:hAnsi="Monotype Corsiva" w:cs="Angsana New"/>
                                <w:b/>
                                <w:color w:val="222222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Chayka</w:t>
                            </w:r>
                            <w:proofErr w:type="spellEnd"/>
                            <w:r w:rsidRPr="000D797A">
                              <w:rPr>
                                <w:rFonts w:ascii="Monotype Corsiva" w:hAnsi="Monotype Corsiva" w:cs="Angsana New"/>
                                <w:b/>
                                <w:color w:val="222222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”</w:t>
                            </w:r>
                            <w:bookmarkEnd w:id="1"/>
                          </w:p>
                          <w:p w:rsidR="008D7355" w:rsidRPr="00C64BDA" w:rsidRDefault="008D7355">
                            <w:pPr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</w:tc>
                      </w:tr>
                      <w:tr w:rsidR="00604F37" w:rsidRPr="00C64BDA" w:rsidTr="005567F1">
                        <w:tc>
                          <w:tcPr>
                            <w:tcW w:w="2660" w:type="dxa"/>
                          </w:tcPr>
                          <w:p w:rsidR="00341AD6" w:rsidRPr="00C64BDA" w:rsidRDefault="00755503">
                            <w:pPr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en-US"/>
                              </w:rPr>
                              <w:t>About Summer School</w:t>
                            </w:r>
                          </w:p>
                        </w:tc>
                        <w:tc>
                          <w:tcPr>
                            <w:tcW w:w="6029" w:type="dxa"/>
                          </w:tcPr>
                          <w:p w:rsidR="005567F1" w:rsidRPr="00C64BDA" w:rsidRDefault="005567F1" w:rsidP="005567F1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textAlignment w:val="baseline"/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bdr w:val="none" w:sz="0" w:space="0" w:color="auto" w:frame="1"/>
                                <w:lang w:val="en" w:eastAsia="uk-UA"/>
                              </w:rPr>
                            </w:pPr>
                            <w:r w:rsidRPr="00C64BDA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bdr w:val="none" w:sz="0" w:space="0" w:color="auto" w:frame="1"/>
                                <w:lang w:val="en" w:eastAsia="uk-UA"/>
                              </w:rPr>
                              <w:t>  International Summer School - is an annual educational project established in 2011 by Odessa National Polytechnic University, which aims to promote modern science and technology among youth.</w:t>
                            </w:r>
                          </w:p>
                          <w:p w:rsidR="005567F1" w:rsidRPr="00C64BDA" w:rsidRDefault="005567F1" w:rsidP="005567F1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textAlignment w:val="baseline"/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bdr w:val="none" w:sz="0" w:space="0" w:color="auto" w:frame="1"/>
                                <w:lang w:val="en" w:eastAsia="uk-UA"/>
                              </w:rPr>
                            </w:pPr>
                            <w:r w:rsidRPr="00C64BDA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bdr w:val="none" w:sz="0" w:space="0" w:color="auto" w:frame="1"/>
                                <w:lang w:val="en" w:eastAsia="uk-UA"/>
                              </w:rPr>
                              <w:t>    Seminars and workshops will be held by highly qualified lecturers and scientists from Europe and CIS. All this will ensure to participants not only receiving of high-quality knowledge and practical skills, but also perfect summer vacations at the seaside.</w:t>
                            </w:r>
                          </w:p>
                          <w:p w:rsidR="00755503" w:rsidRPr="00C64BDA" w:rsidRDefault="005567F1" w:rsidP="00755503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textAlignment w:val="baseline"/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</w:pPr>
                            <w:r w:rsidRPr="00C64BDA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bdr w:val="none" w:sz="0" w:space="0" w:color="auto" w:frame="1"/>
                                <w:lang w:val="en" w:eastAsia="uk-UA"/>
                              </w:rPr>
                              <w:t>   </w:t>
                            </w:r>
                            <w:r w:rsidR="00755503" w:rsidRPr="00C64BDA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bdr w:val="none" w:sz="0" w:space="0" w:color="auto" w:frame="1"/>
                                <w:lang w:val="en" w:eastAsia="uk-UA"/>
                              </w:rPr>
                              <w:t>Summer school is not only training, but also a beautiful holiday, so in addition to a</w:t>
                            </w:r>
                            <w:r w:rsidR="00C64BDA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bdr w:val="none" w:sz="0" w:space="0" w:color="auto" w:frame="1"/>
                                <w:lang w:val="en" w:eastAsia="uk-UA"/>
                              </w:rPr>
                              <w:t xml:space="preserve"> productive educational program </w:t>
                            </w:r>
                            <w:proofErr w:type="spellStart"/>
                            <w:r w:rsidR="00755503" w:rsidRPr="00C64BDA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bdr w:val="none" w:sz="0" w:space="0" w:color="auto" w:frame="1"/>
                                <w:lang w:val="uk-UA" w:eastAsia="uk-UA"/>
                              </w:rPr>
                              <w:t>for</w:t>
                            </w:r>
                            <w:proofErr w:type="spellEnd"/>
                            <w:r w:rsidR="00755503" w:rsidRPr="00C64BDA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bdr w:val="none" w:sz="0" w:space="0" w:color="auto" w:frame="1"/>
                                <w:lang w:val="uk-UA" w:eastAsia="uk-UA"/>
                              </w:rPr>
                              <w:t xml:space="preserve"> </w:t>
                            </w:r>
                            <w:proofErr w:type="spellStart"/>
                            <w:r w:rsidR="00755503" w:rsidRPr="00C64BDA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bdr w:val="none" w:sz="0" w:space="0" w:color="auto" w:frame="1"/>
                                <w:lang w:val="uk-UA" w:eastAsia="uk-UA"/>
                              </w:rPr>
                              <w:t>all</w:t>
                            </w:r>
                            <w:proofErr w:type="spellEnd"/>
                            <w:r w:rsidR="00755503" w:rsidRPr="00C64BDA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bdr w:val="none" w:sz="0" w:space="0" w:color="auto" w:frame="1"/>
                                <w:lang w:val="uk-UA" w:eastAsia="uk-UA"/>
                              </w:rPr>
                              <w:t xml:space="preserve"> </w:t>
                            </w:r>
                            <w:proofErr w:type="spellStart"/>
                            <w:r w:rsidR="00755503" w:rsidRPr="00C64BDA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bdr w:val="none" w:sz="0" w:space="0" w:color="auto" w:frame="1"/>
                                <w:lang w:val="uk-UA" w:eastAsia="uk-UA"/>
                              </w:rPr>
                              <w:t>students</w:t>
                            </w:r>
                            <w:proofErr w:type="spellEnd"/>
                            <w:r w:rsidR="00755503" w:rsidRPr="00C64BDA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bdr w:val="none" w:sz="0" w:space="0" w:color="auto" w:frame="1"/>
                                <w:lang w:val="uk-UA" w:eastAsia="uk-UA"/>
                              </w:rPr>
                              <w:t xml:space="preserve"> </w:t>
                            </w:r>
                            <w:proofErr w:type="spellStart"/>
                            <w:r w:rsidR="00755503" w:rsidRPr="00C64BDA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bdr w:val="none" w:sz="0" w:space="0" w:color="auto" w:frame="1"/>
                                <w:lang w:val="uk-UA" w:eastAsia="uk-UA"/>
                              </w:rPr>
                              <w:t>is</w:t>
                            </w:r>
                            <w:proofErr w:type="spellEnd"/>
                            <w:r w:rsidR="00C64BDA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en-US" w:eastAsia="uk-UA"/>
                              </w:rPr>
                              <w:t xml:space="preserve"> </w:t>
                            </w:r>
                            <w:proofErr w:type="spellStart"/>
                            <w:r w:rsidR="00755503" w:rsidRPr="00C64BDA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bdr w:val="none" w:sz="0" w:space="0" w:color="auto" w:frame="1"/>
                                <w:lang w:val="uk-UA" w:eastAsia="uk-UA"/>
                              </w:rPr>
                              <w:t>an</w:t>
                            </w:r>
                            <w:proofErr w:type="spellEnd"/>
                            <w:r w:rsidR="00755503" w:rsidRPr="00C64BDA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bdr w:val="none" w:sz="0" w:space="0" w:color="auto" w:frame="1"/>
                                <w:lang w:val="uk-UA" w:eastAsia="uk-UA"/>
                              </w:rPr>
                              <w:t xml:space="preserve"> </w:t>
                            </w:r>
                            <w:proofErr w:type="spellStart"/>
                            <w:r w:rsidR="00755503" w:rsidRPr="00C64BDA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bdr w:val="none" w:sz="0" w:space="0" w:color="auto" w:frame="1"/>
                                <w:lang w:val="uk-UA" w:eastAsia="uk-UA"/>
                              </w:rPr>
                              <w:t>entertainment</w:t>
                            </w:r>
                            <w:proofErr w:type="spellEnd"/>
                            <w:r w:rsidR="00755503" w:rsidRPr="00C64BDA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bdr w:val="none" w:sz="0" w:space="0" w:color="auto" w:frame="1"/>
                                <w:lang w:val="uk-UA" w:eastAsia="uk-UA"/>
                              </w:rPr>
                              <w:t xml:space="preserve"> </w:t>
                            </w:r>
                            <w:proofErr w:type="spellStart"/>
                            <w:r w:rsidR="00755503" w:rsidRPr="00C64BDA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bdr w:val="none" w:sz="0" w:space="0" w:color="auto" w:frame="1"/>
                                <w:lang w:val="uk-UA" w:eastAsia="uk-UA"/>
                              </w:rPr>
                              <w:t>program</w:t>
                            </w:r>
                            <w:proofErr w:type="spellEnd"/>
                            <w:r w:rsidR="00755503" w:rsidRPr="00C64BDA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bdr w:val="none" w:sz="0" w:space="0" w:color="auto" w:frame="1"/>
                                <w:lang w:val="uk-UA" w:eastAsia="uk-UA"/>
                              </w:rPr>
                              <w:t xml:space="preserve">, </w:t>
                            </w:r>
                            <w:proofErr w:type="spellStart"/>
                            <w:r w:rsidR="00755503" w:rsidRPr="00C64BDA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bdr w:val="none" w:sz="0" w:space="0" w:color="auto" w:frame="1"/>
                                <w:lang w:val="uk-UA" w:eastAsia="uk-UA"/>
                              </w:rPr>
                              <w:t>including</w:t>
                            </w:r>
                            <w:proofErr w:type="spellEnd"/>
                            <w:r w:rsidR="00755503" w:rsidRPr="00C64BDA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bdr w:val="none" w:sz="0" w:space="0" w:color="auto" w:frame="1"/>
                                <w:lang w:val="uk-UA" w:eastAsia="uk-UA"/>
                              </w:rPr>
                              <w:t xml:space="preserve"> </w:t>
                            </w:r>
                            <w:proofErr w:type="spellStart"/>
                            <w:r w:rsidR="00755503" w:rsidRPr="00C64BDA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bdr w:val="none" w:sz="0" w:space="0" w:color="auto" w:frame="1"/>
                                <w:lang w:val="uk-UA" w:eastAsia="uk-UA"/>
                              </w:rPr>
                              <w:t>excursions</w:t>
                            </w:r>
                            <w:proofErr w:type="spellEnd"/>
                            <w:r w:rsidR="00755503" w:rsidRPr="00C64BDA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bdr w:val="none" w:sz="0" w:space="0" w:color="auto" w:frame="1"/>
                                <w:lang w:val="uk-UA" w:eastAsia="uk-UA"/>
                              </w:rPr>
                              <w:t xml:space="preserve"> </w:t>
                            </w:r>
                            <w:proofErr w:type="spellStart"/>
                            <w:r w:rsidR="00755503" w:rsidRPr="00C64BDA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bdr w:val="none" w:sz="0" w:space="0" w:color="auto" w:frame="1"/>
                                <w:lang w:val="uk-UA" w:eastAsia="uk-UA"/>
                              </w:rPr>
                              <w:t>and</w:t>
                            </w:r>
                            <w:proofErr w:type="spellEnd"/>
                            <w:r w:rsidR="00755503" w:rsidRPr="00C64BDA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bdr w:val="none" w:sz="0" w:space="0" w:color="auto" w:frame="1"/>
                                <w:lang w:val="uk-UA" w:eastAsia="uk-UA"/>
                              </w:rPr>
                              <w:t xml:space="preserve"> </w:t>
                            </w:r>
                            <w:proofErr w:type="spellStart"/>
                            <w:r w:rsidR="00755503" w:rsidRPr="00C64BDA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bdr w:val="none" w:sz="0" w:space="0" w:color="auto" w:frame="1"/>
                                <w:lang w:val="uk-UA" w:eastAsia="uk-UA"/>
                              </w:rPr>
                              <w:t>sports</w:t>
                            </w:r>
                            <w:proofErr w:type="spellEnd"/>
                            <w:r w:rsidR="00755503" w:rsidRPr="00C64BDA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bdr w:val="none" w:sz="0" w:space="0" w:color="auto" w:frame="1"/>
                                <w:lang w:val="uk-UA" w:eastAsia="uk-UA"/>
                              </w:rPr>
                              <w:t xml:space="preserve"> </w:t>
                            </w:r>
                            <w:proofErr w:type="spellStart"/>
                            <w:r w:rsidR="00755503" w:rsidRPr="00C64BDA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bdr w:val="none" w:sz="0" w:space="0" w:color="auto" w:frame="1"/>
                                <w:lang w:val="uk-UA" w:eastAsia="uk-UA"/>
                              </w:rPr>
                              <w:t>activities</w:t>
                            </w:r>
                            <w:proofErr w:type="spellEnd"/>
                            <w:r w:rsidR="00755503" w:rsidRPr="00C64BDA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bdr w:val="none" w:sz="0" w:space="0" w:color="auto" w:frame="1"/>
                                <w:lang w:val="uk-UA" w:eastAsia="uk-UA"/>
                              </w:rPr>
                              <w:t>.</w:t>
                            </w:r>
                            <w:r w:rsidR="00C64BDA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en-US" w:eastAsia="uk-UA"/>
                              </w:rPr>
                              <w:t xml:space="preserve"> </w:t>
                            </w:r>
                            <w:proofErr w:type="spellStart"/>
                            <w:r w:rsidR="00755503" w:rsidRPr="00C64BDA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bdr w:val="none" w:sz="0" w:space="0" w:color="auto" w:frame="1"/>
                                <w:lang w:val="uk-UA" w:eastAsia="uk-UA"/>
                              </w:rPr>
                              <w:t>Extracurricular</w:t>
                            </w:r>
                            <w:proofErr w:type="spellEnd"/>
                            <w:r w:rsidR="00755503" w:rsidRPr="00C64BDA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bdr w:val="none" w:sz="0" w:space="0" w:color="auto" w:frame="1"/>
                                <w:lang w:val="uk-UA" w:eastAsia="uk-UA"/>
                              </w:rPr>
                              <w:t xml:space="preserve"> </w:t>
                            </w:r>
                            <w:proofErr w:type="spellStart"/>
                            <w:r w:rsidR="00755503" w:rsidRPr="00C64BDA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bdr w:val="none" w:sz="0" w:space="0" w:color="auto" w:frame="1"/>
                                <w:lang w:val="uk-UA" w:eastAsia="uk-UA"/>
                              </w:rPr>
                              <w:t>activ</w:t>
                            </w:r>
                            <w:proofErr w:type="spellEnd"/>
                            <w:r w:rsidR="00755503" w:rsidRPr="00C64BDA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bdr w:val="none" w:sz="0" w:space="0" w:color="auto" w:frame="1"/>
                                <w:lang w:val="uk-UA" w:eastAsia="uk-UA"/>
                              </w:rPr>
                              <w:t xml:space="preserve">ities bring </w:t>
                            </w:r>
                            <w:proofErr w:type="spellStart"/>
                            <w:r w:rsidR="00755503" w:rsidRPr="00C64BDA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bdr w:val="none" w:sz="0" w:space="0" w:color="auto" w:frame="1"/>
                                <w:lang w:val="uk-UA" w:eastAsia="uk-UA"/>
                              </w:rPr>
                              <w:t>together</w:t>
                            </w:r>
                            <w:proofErr w:type="spellEnd"/>
                            <w:r w:rsidR="00755503" w:rsidRPr="00C64BDA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bdr w:val="none" w:sz="0" w:space="0" w:color="auto" w:frame="1"/>
                                <w:lang w:val="uk-UA" w:eastAsia="uk-UA"/>
                              </w:rPr>
                              <w:t xml:space="preserve"> </w:t>
                            </w:r>
                            <w:proofErr w:type="spellStart"/>
                            <w:r w:rsidR="00755503" w:rsidRPr="00C64BDA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bdr w:val="none" w:sz="0" w:space="0" w:color="auto" w:frame="1"/>
                                <w:lang w:val="uk-UA" w:eastAsia="uk-UA"/>
                              </w:rPr>
                              <w:t>and</w:t>
                            </w:r>
                            <w:proofErr w:type="spellEnd"/>
                            <w:r w:rsidR="00755503" w:rsidRPr="00C64BDA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bdr w:val="none" w:sz="0" w:space="0" w:color="auto" w:frame="1"/>
                                <w:lang w:val="uk-UA" w:eastAsia="uk-UA"/>
                              </w:rPr>
                              <w:t xml:space="preserve"> </w:t>
                            </w:r>
                            <w:proofErr w:type="spellStart"/>
                            <w:r w:rsidR="00755503" w:rsidRPr="00C64BDA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bdr w:val="none" w:sz="0" w:space="0" w:color="auto" w:frame="1"/>
                                <w:lang w:val="uk-UA" w:eastAsia="uk-UA"/>
                              </w:rPr>
                              <w:t>unites</w:t>
                            </w:r>
                            <w:proofErr w:type="spellEnd"/>
                            <w:r w:rsidR="00755503" w:rsidRPr="00C64BDA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bdr w:val="none" w:sz="0" w:space="0" w:color="auto" w:frame="1"/>
                                <w:lang w:val="uk-UA" w:eastAsia="uk-UA"/>
                              </w:rPr>
                              <w:t xml:space="preserve"> </w:t>
                            </w:r>
                            <w:proofErr w:type="spellStart"/>
                            <w:r w:rsidR="00755503" w:rsidRPr="00C64BDA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bdr w:val="none" w:sz="0" w:space="0" w:color="auto" w:frame="1"/>
                                <w:lang w:val="uk-UA" w:eastAsia="uk-UA"/>
                              </w:rPr>
                              <w:t>young</w:t>
                            </w:r>
                            <w:proofErr w:type="spellEnd"/>
                            <w:r w:rsidR="00755503" w:rsidRPr="00C64BDA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bdr w:val="none" w:sz="0" w:space="0" w:color="auto" w:frame="1"/>
                                <w:lang w:val="uk-UA" w:eastAsia="uk-UA"/>
                              </w:rPr>
                              <w:t xml:space="preserve"> </w:t>
                            </w:r>
                            <w:proofErr w:type="spellStart"/>
                            <w:r w:rsidR="00755503" w:rsidRPr="00C64BDA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bdr w:val="none" w:sz="0" w:space="0" w:color="auto" w:frame="1"/>
                                <w:lang w:val="uk-UA" w:eastAsia="uk-UA"/>
                              </w:rPr>
                              <w:t>people</w:t>
                            </w:r>
                            <w:proofErr w:type="spellEnd"/>
                            <w:r w:rsidR="00755503" w:rsidRPr="00C64BDA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bdr w:val="none" w:sz="0" w:space="0" w:color="auto" w:frame="1"/>
                                <w:lang w:val="uk-UA" w:eastAsia="uk-UA"/>
                              </w:rPr>
                              <w:t>, </w:t>
                            </w:r>
                          </w:p>
                          <w:p w:rsidR="00755503" w:rsidRPr="00C64BDA" w:rsidRDefault="00755503" w:rsidP="00755503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textAlignment w:val="baseline"/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</w:pPr>
                            <w:proofErr w:type="spellStart"/>
                            <w:r w:rsidRPr="00C64BDA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bdr w:val="none" w:sz="0" w:space="0" w:color="auto" w:frame="1"/>
                                <w:lang w:val="uk-UA" w:eastAsia="uk-UA"/>
                              </w:rPr>
                              <w:t>allow</w:t>
                            </w:r>
                            <w:proofErr w:type="spellEnd"/>
                            <w:r w:rsidRPr="00C64BDA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bdr w:val="none" w:sz="0" w:space="0" w:color="auto" w:frame="1"/>
                                <w:lang w:val="uk-UA" w:eastAsia="uk-UA"/>
                              </w:rPr>
                              <w:t xml:space="preserve"> </w:t>
                            </w:r>
                            <w:proofErr w:type="spellStart"/>
                            <w:r w:rsidRPr="00C64BDA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bdr w:val="none" w:sz="0" w:space="0" w:color="auto" w:frame="1"/>
                                <w:lang w:val="uk-UA" w:eastAsia="uk-UA"/>
                              </w:rPr>
                              <w:t>for</w:t>
                            </w:r>
                            <w:proofErr w:type="spellEnd"/>
                            <w:r w:rsidRPr="00C64BDA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bdr w:val="none" w:sz="0" w:space="0" w:color="auto" w:frame="1"/>
                                <w:lang w:val="uk-UA" w:eastAsia="uk-UA"/>
                              </w:rPr>
                              <w:t xml:space="preserve"> </w:t>
                            </w:r>
                            <w:proofErr w:type="spellStart"/>
                            <w:r w:rsidRPr="00C64BDA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bdr w:val="none" w:sz="0" w:space="0" w:color="auto" w:frame="1"/>
                                <w:lang w:val="uk-UA" w:eastAsia="uk-UA"/>
                              </w:rPr>
                              <w:t>warm</w:t>
                            </w:r>
                            <w:proofErr w:type="spellEnd"/>
                            <w:r w:rsidRPr="00C64BDA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bdr w:val="none" w:sz="0" w:space="0" w:color="auto" w:frame="1"/>
                                <w:lang w:val="uk-UA" w:eastAsia="uk-UA"/>
                              </w:rPr>
                              <w:t xml:space="preserve"> </w:t>
                            </w:r>
                            <w:proofErr w:type="spellStart"/>
                            <w:r w:rsidRPr="00C64BDA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bdr w:val="none" w:sz="0" w:space="0" w:color="auto" w:frame="1"/>
                                <w:lang w:val="uk-UA" w:eastAsia="uk-UA"/>
                              </w:rPr>
                              <w:t>summer</w:t>
                            </w:r>
                            <w:proofErr w:type="spellEnd"/>
                            <w:r w:rsidRPr="00C64BDA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bdr w:val="none" w:sz="0" w:space="0" w:color="auto" w:frame="1"/>
                                <w:lang w:val="uk-UA" w:eastAsia="uk-UA"/>
                              </w:rPr>
                              <w:t xml:space="preserve"> </w:t>
                            </w:r>
                            <w:proofErr w:type="spellStart"/>
                            <w:r w:rsidRPr="00C64BDA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bdr w:val="none" w:sz="0" w:space="0" w:color="auto" w:frame="1"/>
                                <w:lang w:val="uk-UA" w:eastAsia="uk-UA"/>
                              </w:rPr>
                              <w:t>da</w:t>
                            </w:r>
                            <w:proofErr w:type="spellEnd"/>
                            <w:r w:rsidRPr="00C64BDA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bdr w:val="none" w:sz="0" w:space="0" w:color="auto" w:frame="1"/>
                                <w:lang w:val="uk-UA" w:eastAsia="uk-UA"/>
                              </w:rPr>
                              <w:t xml:space="preserve">ys on </w:t>
                            </w:r>
                            <w:proofErr w:type="spellStart"/>
                            <w:r w:rsidRPr="00C64BDA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bdr w:val="none" w:sz="0" w:space="0" w:color="auto" w:frame="1"/>
                                <w:lang w:val="uk-UA" w:eastAsia="uk-UA"/>
                              </w:rPr>
                              <w:t>the</w:t>
                            </w:r>
                            <w:proofErr w:type="spellEnd"/>
                            <w:r w:rsidRPr="00C64BDA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bdr w:val="none" w:sz="0" w:space="0" w:color="auto" w:frame="1"/>
                                <w:lang w:val="uk-UA" w:eastAsia="uk-UA"/>
                              </w:rPr>
                              <w:t xml:space="preserve"> </w:t>
                            </w:r>
                            <w:proofErr w:type="spellStart"/>
                            <w:r w:rsidRPr="00C64BDA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bdr w:val="none" w:sz="0" w:space="0" w:color="auto" w:frame="1"/>
                                <w:lang w:val="uk-UA" w:eastAsia="uk-UA"/>
                              </w:rPr>
                              <w:t>Black</w:t>
                            </w:r>
                            <w:proofErr w:type="spellEnd"/>
                            <w:r w:rsidRPr="00C64BDA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bdr w:val="none" w:sz="0" w:space="0" w:color="auto" w:frame="1"/>
                                <w:lang w:val="uk-UA" w:eastAsia="uk-UA"/>
                              </w:rPr>
                              <w:t xml:space="preserve"> </w:t>
                            </w:r>
                            <w:proofErr w:type="spellStart"/>
                            <w:r w:rsidRPr="00C64BDA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bdr w:val="none" w:sz="0" w:space="0" w:color="auto" w:frame="1"/>
                                <w:lang w:val="uk-UA" w:eastAsia="uk-UA"/>
                              </w:rPr>
                              <w:t>Sea</w:t>
                            </w:r>
                            <w:proofErr w:type="spellEnd"/>
                            <w:r w:rsidRPr="00C64BDA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bdr w:val="none" w:sz="0" w:space="0" w:color="auto" w:frame="1"/>
                                <w:lang w:val="uk-UA" w:eastAsia="uk-UA"/>
                              </w:rPr>
                              <w:t xml:space="preserve"> </w:t>
                            </w:r>
                            <w:proofErr w:type="spellStart"/>
                            <w:r w:rsidRPr="00C64BDA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bdr w:val="none" w:sz="0" w:space="0" w:color="auto" w:frame="1"/>
                                <w:lang w:val="uk-UA" w:eastAsia="uk-UA"/>
                              </w:rPr>
                              <w:t>unforgettable</w:t>
                            </w:r>
                            <w:proofErr w:type="spellEnd"/>
                            <w:r w:rsidRPr="00C64BDA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bdr w:val="none" w:sz="0" w:space="0" w:color="auto" w:frame="1"/>
                                <w:lang w:val="uk-UA" w:eastAsia="uk-UA"/>
                              </w:rPr>
                              <w:t>.</w:t>
                            </w:r>
                          </w:p>
                          <w:p w:rsidR="00341AD6" w:rsidRPr="00C64BDA" w:rsidRDefault="00341AD6">
                            <w:pPr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</w:tc>
                      </w:tr>
                      <w:tr w:rsidR="00604F37" w:rsidRPr="00C64BDA" w:rsidTr="005567F1">
                        <w:trPr>
                          <w:gridAfter w:val="1"/>
                          <w:wAfter w:w="6029" w:type="dxa"/>
                        </w:trPr>
                        <w:tc>
                          <w:tcPr>
                            <w:tcW w:w="2660" w:type="dxa"/>
                          </w:tcPr>
                          <w:p w:rsidR="00604F37" w:rsidRPr="00C64BDA" w:rsidRDefault="00604F37" w:rsidP="00604F37">
                            <w:pPr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</w:tr>
                      <w:tr w:rsidR="00604F37" w:rsidRPr="00C64BDA" w:rsidTr="005567F1">
                        <w:tc>
                          <w:tcPr>
                            <w:tcW w:w="2660" w:type="dxa"/>
                          </w:tcPr>
                          <w:p w:rsidR="00341AD6" w:rsidRPr="00C64BDA" w:rsidRDefault="00604F37">
                            <w:pPr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en-US"/>
                              </w:rPr>
                              <w:t xml:space="preserve"> About course  “Fundamentals of Project Management”</w:t>
                            </w:r>
                          </w:p>
                        </w:tc>
                        <w:tc>
                          <w:tcPr>
                            <w:tcW w:w="6029" w:type="dxa"/>
                          </w:tcPr>
                          <w:p w:rsidR="00B30161" w:rsidRDefault="00C64BDA">
                            <w:pPr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B30161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en-US"/>
                              </w:rPr>
                              <w:t xml:space="preserve">   </w:t>
                            </w:r>
                            <w:proofErr w:type="spellStart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>Fascinating</w:t>
                            </w:r>
                            <w:proofErr w:type="spellEnd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>workshop</w:t>
                            </w:r>
                            <w:proofErr w:type="spellEnd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>of</w:t>
                            </w:r>
                            <w:proofErr w:type="spellEnd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 xml:space="preserve"> wel</w:t>
                            </w:r>
                            <w:r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>l-</w:t>
                            </w:r>
                            <w:proofErr w:type="spellStart"/>
                            <w:r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>known</w:t>
                            </w:r>
                            <w:proofErr w:type="spellEnd"/>
                            <w:r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>expert</w:t>
                            </w:r>
                            <w:proofErr w:type="spellEnd"/>
                            <w:r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>in</w:t>
                            </w:r>
                            <w:proofErr w:type="spellEnd"/>
                            <w:r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>field</w:t>
                            </w:r>
                            <w:proofErr w:type="spellEnd"/>
                            <w:r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>of</w:t>
                            </w:r>
                            <w:proofErr w:type="spellEnd"/>
                            <w:r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en-US"/>
                              </w:rPr>
                              <w:t>P</w:t>
                            </w:r>
                            <w:proofErr w:type="spellStart"/>
                            <w:r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>roject</w:t>
                            </w:r>
                            <w:proofErr w:type="spellEnd"/>
                            <w:r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en-US"/>
                              </w:rPr>
                              <w:t>M</w:t>
                            </w:r>
                            <w:proofErr w:type="spellStart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>anagement</w:t>
                            </w:r>
                            <w:proofErr w:type="spellEnd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>and</w:t>
                            </w:r>
                            <w:proofErr w:type="spellEnd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>business</w:t>
                            </w:r>
                            <w:proofErr w:type="spellEnd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>coach</w:t>
                            </w:r>
                            <w:proofErr w:type="spellEnd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>Dmitry</w:t>
                            </w:r>
                            <w:proofErr w:type="spellEnd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>Lukyanov</w:t>
                            </w:r>
                            <w:proofErr w:type="spellEnd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 xml:space="preserve"> “Fundamentals </w:t>
                            </w:r>
                            <w:proofErr w:type="spellStart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>of</w:t>
                            </w:r>
                            <w:proofErr w:type="spellEnd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>project</w:t>
                            </w:r>
                            <w:proofErr w:type="spellEnd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>management</w:t>
                            </w:r>
                            <w:proofErr w:type="spellEnd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 xml:space="preserve">” </w:t>
                            </w:r>
                            <w:proofErr w:type="spellStart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>is</w:t>
                            </w:r>
                            <w:proofErr w:type="spellEnd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>waiting</w:t>
                            </w:r>
                            <w:proofErr w:type="spellEnd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>for</w:t>
                            </w:r>
                            <w:proofErr w:type="spellEnd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>listeners</w:t>
                            </w:r>
                            <w:proofErr w:type="spellEnd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>in</w:t>
                            </w:r>
                            <w:proofErr w:type="spellEnd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>this</w:t>
                            </w:r>
                            <w:proofErr w:type="spellEnd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>year</w:t>
                            </w:r>
                            <w:proofErr w:type="spellEnd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 xml:space="preserve">. </w:t>
                            </w:r>
                          </w:p>
                          <w:p w:rsidR="00341AD6" w:rsidRPr="00C64BDA" w:rsidRDefault="00B30161">
                            <w:pPr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en-US"/>
                              </w:rPr>
                              <w:t xml:space="preserve">    </w:t>
                            </w:r>
                            <w:proofErr w:type="spellStart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>During</w:t>
                            </w:r>
                            <w:proofErr w:type="spellEnd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>workshop</w:t>
                            </w:r>
                            <w:proofErr w:type="spellEnd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>listeners</w:t>
                            </w:r>
                            <w:proofErr w:type="spellEnd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>acquainted</w:t>
                            </w:r>
                            <w:proofErr w:type="spellEnd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>with</w:t>
                            </w:r>
                            <w:proofErr w:type="spellEnd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>the</w:t>
                            </w:r>
                            <w:proofErr w:type="spellEnd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>basics</w:t>
                            </w:r>
                            <w:proofErr w:type="spellEnd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>of</w:t>
                            </w:r>
                            <w:proofErr w:type="spellEnd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>project</w:t>
                            </w:r>
                            <w:proofErr w:type="spellEnd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>management</w:t>
                            </w:r>
                            <w:proofErr w:type="spellEnd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 xml:space="preserve">, </w:t>
                            </w:r>
                            <w:proofErr w:type="spellStart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>strategic</w:t>
                            </w:r>
                            <w:proofErr w:type="spellEnd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>management</w:t>
                            </w:r>
                            <w:proofErr w:type="spellEnd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>and</w:t>
                            </w:r>
                            <w:proofErr w:type="spellEnd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>planning</w:t>
                            </w:r>
                            <w:proofErr w:type="spellEnd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 xml:space="preserve">, </w:t>
                            </w:r>
                            <w:proofErr w:type="spellStart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>and</w:t>
                            </w:r>
                            <w:proofErr w:type="spellEnd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>will</w:t>
                            </w:r>
                            <w:proofErr w:type="spellEnd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>be</w:t>
                            </w:r>
                            <w:proofErr w:type="spellEnd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>able</w:t>
                            </w:r>
                            <w:proofErr w:type="spellEnd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>to</w:t>
                            </w:r>
                            <w:proofErr w:type="spellEnd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>write</w:t>
                            </w:r>
                            <w:proofErr w:type="spellEnd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>the</w:t>
                            </w:r>
                            <w:proofErr w:type="spellEnd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>project</w:t>
                            </w:r>
                            <w:proofErr w:type="spellEnd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>based</w:t>
                            </w:r>
                            <w:proofErr w:type="spellEnd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>on</w:t>
                            </w:r>
                            <w:proofErr w:type="spellEnd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>their</w:t>
                            </w:r>
                            <w:proofErr w:type="spellEnd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>own</w:t>
                            </w:r>
                            <w:proofErr w:type="spellEnd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>idea</w:t>
                            </w:r>
                            <w:proofErr w:type="spellEnd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 xml:space="preserve">. </w:t>
                            </w:r>
                            <w:proofErr w:type="spellStart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>At</w:t>
                            </w:r>
                            <w:proofErr w:type="spellEnd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>the</w:t>
                            </w:r>
                            <w:proofErr w:type="spellEnd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>end</w:t>
                            </w:r>
                            <w:proofErr w:type="spellEnd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>of</w:t>
                            </w:r>
                            <w:proofErr w:type="spellEnd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>the</w:t>
                            </w:r>
                            <w:proofErr w:type="spellEnd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>workshop</w:t>
                            </w:r>
                            <w:proofErr w:type="spellEnd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>all</w:t>
                            </w:r>
                            <w:proofErr w:type="spellEnd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>listeners</w:t>
                            </w:r>
                            <w:proofErr w:type="spellEnd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>will</w:t>
                            </w:r>
                            <w:proofErr w:type="spellEnd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>receive</w:t>
                            </w:r>
                            <w:proofErr w:type="spellEnd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 xml:space="preserve"> a </w:t>
                            </w:r>
                            <w:proofErr w:type="spellStart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>certificate</w:t>
                            </w:r>
                            <w:proofErr w:type="spellEnd"/>
                            <w:r w:rsidR="00604F37"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>.</w:t>
                            </w:r>
                          </w:p>
                        </w:tc>
                      </w:tr>
                      <w:tr w:rsidR="00604F37" w:rsidRPr="00C64BDA" w:rsidTr="005567F1">
                        <w:tc>
                          <w:tcPr>
                            <w:tcW w:w="2660" w:type="dxa"/>
                          </w:tcPr>
                          <w:p w:rsidR="00341AD6" w:rsidRPr="00C64BDA" w:rsidRDefault="00604F37">
                            <w:pPr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en-US"/>
                              </w:rPr>
                              <w:t>L</w:t>
                            </w:r>
                            <w:proofErr w:type="spellStart"/>
                            <w:r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>anguage</w:t>
                            </w:r>
                            <w:proofErr w:type="spellEnd"/>
                          </w:p>
                        </w:tc>
                        <w:tc>
                          <w:tcPr>
                            <w:tcW w:w="6029" w:type="dxa"/>
                          </w:tcPr>
                          <w:p w:rsidR="00341AD6" w:rsidRPr="00C64BDA" w:rsidRDefault="00604F37">
                            <w:pPr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uk-UA"/>
                              </w:rPr>
                              <w:t>Russian</w:t>
                            </w:r>
                            <w:proofErr w:type="spellEnd"/>
                          </w:p>
                          <w:p w:rsidR="00604F37" w:rsidRPr="000D797A" w:rsidRDefault="00604F37">
                            <w:pPr>
                              <w:rPr>
                                <w:rFonts w:ascii="Monotype Corsiva" w:hAnsi="Monotype Corsiva" w:cs="Angsana New"/>
                                <w:b/>
                                <w:i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0D797A">
                              <w:rPr>
                                <w:rFonts w:ascii="Monotype Corsiva" w:hAnsi="Monotype Corsiva" w:cs="Angsana New"/>
                                <w:b/>
                                <w:i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! For English-speaking participants formed groups with an interpreter</w:t>
                            </w:r>
                          </w:p>
                        </w:tc>
                      </w:tr>
                      <w:tr w:rsidR="00604F37" w:rsidRPr="00C64BDA" w:rsidTr="005567F1">
                        <w:tc>
                          <w:tcPr>
                            <w:tcW w:w="2660" w:type="dxa"/>
                          </w:tcPr>
                          <w:p w:rsidR="00341AD6" w:rsidRPr="00C64BDA" w:rsidRDefault="00341AD6">
                            <w:pPr>
                              <w:rPr>
                                <w:rFonts w:ascii="Monotype Corsiva" w:hAnsi="Monotype Corsiva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</w:tc>
                        <w:tc>
                          <w:tcPr>
                            <w:tcW w:w="6029" w:type="dxa"/>
                          </w:tcPr>
                          <w:p w:rsidR="00341AD6" w:rsidRPr="00C64BDA" w:rsidRDefault="00341AD6">
                            <w:pPr>
                              <w:rPr>
                                <w:rFonts w:ascii="Monotype Corsiva" w:hAnsi="Monotype Corsiva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</w:tc>
                      </w:tr>
                    </w:tbl>
                    <w:p w:rsidR="00447D7E" w:rsidRPr="00447D7E" w:rsidRDefault="00447D7E">
                      <w:pPr>
                        <w:rPr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4668">
        <w:rPr>
          <w:noProof/>
          <w:lang w:val="uk-UA" w:eastAsia="uk-UA"/>
        </w:rPr>
        <w:drawing>
          <wp:anchor distT="0" distB="0" distL="114300" distR="114300" simplePos="0" relativeHeight="251663360" behindDoc="1" locked="0" layoutInCell="0" allowOverlap="1" wp14:anchorId="7F199FD0" wp14:editId="1514F24A">
            <wp:simplePos x="0" y="0"/>
            <wp:positionH relativeFrom="page">
              <wp:posOffset>341376</wp:posOffset>
            </wp:positionH>
            <wp:positionV relativeFrom="page">
              <wp:posOffset>902208</wp:posOffset>
            </wp:positionV>
            <wp:extent cx="6858000" cy="9192768"/>
            <wp:effectExtent l="0" t="0" r="0" b="0"/>
            <wp:wrapNone/>
            <wp:docPr id="5" name="Picture 0" descr="stationary_bkgrnd_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ionary_bkgrnd_V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92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C6D35" w:rsidRDefault="003C6D35" w:rsidP="00554668">
      <w:pPr>
        <w:ind w:right="261"/>
      </w:pPr>
    </w:p>
    <w:p w:rsidR="003C6D35" w:rsidRDefault="003C6D35" w:rsidP="003C1CD8"/>
    <w:p w:rsidR="003C6D35" w:rsidRDefault="003C6D35" w:rsidP="003C1CD8"/>
    <w:p w:rsidR="003C6D35" w:rsidRDefault="003C6D35" w:rsidP="003C1CD8"/>
    <w:p w:rsidR="003C6D35" w:rsidRDefault="003C6D35" w:rsidP="003C1CD8"/>
    <w:p w:rsidR="003C6D35" w:rsidRDefault="003C6D35" w:rsidP="003C1CD8"/>
    <w:p w:rsidR="003C6D35" w:rsidRDefault="003C6D35" w:rsidP="003C1CD8"/>
    <w:p w:rsidR="003C6D35" w:rsidRDefault="003C6D35" w:rsidP="003C1CD8"/>
    <w:p w:rsidR="003C6D35" w:rsidRDefault="003C6D35" w:rsidP="003C1CD8"/>
    <w:p w:rsidR="003C6D35" w:rsidRDefault="003C6D35" w:rsidP="003C1CD8"/>
    <w:p w:rsidR="003C6D35" w:rsidRDefault="003C6D35" w:rsidP="003C1CD8"/>
    <w:p w:rsidR="003C6D35" w:rsidRDefault="003C6D35" w:rsidP="003C1CD8"/>
    <w:p w:rsidR="003C6D35" w:rsidRDefault="003C6D35" w:rsidP="003C1CD8"/>
    <w:p w:rsidR="003C6D35" w:rsidRDefault="003C6D35" w:rsidP="003C1CD8"/>
    <w:p w:rsidR="003C6D35" w:rsidRDefault="003C6D35" w:rsidP="003C1CD8"/>
    <w:p w:rsidR="003C6D35" w:rsidRDefault="003C6D35" w:rsidP="003C1CD8"/>
    <w:p w:rsidR="003C6D35" w:rsidRDefault="003C6D35" w:rsidP="003C1CD8"/>
    <w:p w:rsidR="003C6D35" w:rsidRDefault="003C6D35" w:rsidP="003C1CD8"/>
    <w:p w:rsidR="003C6D35" w:rsidRDefault="003C6D35" w:rsidP="003C1CD8"/>
    <w:p w:rsidR="003C6D35" w:rsidRDefault="003C6D35" w:rsidP="003C1CD8"/>
    <w:p w:rsidR="003C6D35" w:rsidRDefault="003C6D35" w:rsidP="003C1CD8"/>
    <w:p w:rsidR="003C6D35" w:rsidRDefault="003C6D35" w:rsidP="003C1CD8"/>
    <w:p w:rsidR="003C6D35" w:rsidRDefault="003C6D35" w:rsidP="003C1CD8"/>
    <w:p w:rsidR="003C6D35" w:rsidRDefault="003C6D35" w:rsidP="003C1CD8"/>
    <w:p w:rsidR="003C6D35" w:rsidRDefault="003C6D35" w:rsidP="003C1CD8"/>
    <w:p w:rsidR="003C6D35" w:rsidRDefault="003C6D35" w:rsidP="003C1CD8"/>
    <w:p w:rsidR="003C6D35" w:rsidRDefault="003C6D35" w:rsidP="003C1CD8"/>
    <w:p w:rsidR="003C6D35" w:rsidRDefault="003C6D35" w:rsidP="003C1CD8"/>
    <w:p w:rsidR="003C6D35" w:rsidRDefault="003C6D35" w:rsidP="003C1CD8"/>
    <w:p w:rsidR="003C6D35" w:rsidRDefault="003C6D35" w:rsidP="003C1CD8"/>
    <w:p w:rsidR="003C6D35" w:rsidRDefault="003C6D35" w:rsidP="003C1CD8"/>
    <w:p w:rsidR="00554668" w:rsidRDefault="00554668" w:rsidP="003C1CD8"/>
    <w:p w:rsidR="005742FC" w:rsidRDefault="005742FC" w:rsidP="00DC75E0">
      <w:pPr>
        <w:spacing w:after="200" w:line="276" w:lineRule="auto"/>
      </w:pPr>
    </w:p>
    <w:p w:rsidR="005742FC" w:rsidRDefault="005742FC">
      <w:pPr>
        <w:spacing w:after="200" w:line="276" w:lineRule="auto"/>
      </w:pPr>
      <w:r>
        <w:br w:type="page"/>
      </w:r>
    </w:p>
    <w:p w:rsidR="00132A0B" w:rsidRDefault="005742FC" w:rsidP="00DC75E0">
      <w:pPr>
        <w:spacing w:after="200" w:line="276" w:lineRule="auto"/>
      </w:pPr>
      <w:r>
        <w:rPr>
          <w:noProof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D1C8B4" wp14:editId="250D95FB">
                <wp:simplePos x="0" y="0"/>
                <wp:positionH relativeFrom="column">
                  <wp:posOffset>621030</wp:posOffset>
                </wp:positionH>
                <wp:positionV relativeFrom="paragraph">
                  <wp:posOffset>273685</wp:posOffset>
                </wp:positionV>
                <wp:extent cx="5699760" cy="8645525"/>
                <wp:effectExtent l="0" t="0" r="15240" b="22225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9760" cy="8645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b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660"/>
                              <w:gridCol w:w="6213"/>
                            </w:tblGrid>
                            <w:tr w:rsidR="005742FC" w:rsidRPr="00C64BDA" w:rsidTr="00405DED">
                              <w:tc>
                                <w:tcPr>
                                  <w:tcW w:w="2660" w:type="dxa"/>
                                </w:tcPr>
                                <w:p w:rsidR="005742FC" w:rsidRPr="00C64BDA" w:rsidRDefault="00E23D22" w:rsidP="00C64BDA">
                                  <w:pPr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C64BDA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en-US"/>
                                    </w:rPr>
                                    <w:t>Payment for participation in the Summer School</w:t>
                                  </w:r>
                                </w:p>
                              </w:tc>
                              <w:tc>
                                <w:tcPr>
                                  <w:tcW w:w="6213" w:type="dxa"/>
                                </w:tcPr>
                                <w:p w:rsidR="00DE178D" w:rsidRPr="00DE178D" w:rsidRDefault="00DE178D" w:rsidP="00137348">
                                  <w:pPr>
                                    <w:shd w:val="clear" w:color="auto" w:fill="FFFFFF"/>
                                    <w:textAlignment w:val="baseline"/>
                                    <w:rPr>
                                      <w:rFonts w:ascii="Monotype Corsiva" w:hAnsi="Monotype Corsiva" w:cs="Angsana New"/>
                                      <w:b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</w:pPr>
                                  <w:r w:rsidRPr="00DE178D">
                                    <w:rPr>
                                      <w:rFonts w:ascii="Monotype Corsiva" w:hAnsi="Monotype Corsiva" w:cs="Angsana New"/>
                                      <w:b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 xml:space="preserve">1)  90 </w:t>
                                  </w:r>
                                  <w:proofErr w:type="spellStart"/>
                                  <w:r w:rsidRPr="00DE178D">
                                    <w:rPr>
                                      <w:rFonts w:ascii="Monotype Corsiva" w:hAnsi="Monotype Corsiva" w:cs="Angsana New"/>
                                      <w:b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>Euro</w:t>
                                  </w:r>
                                  <w:proofErr w:type="spellEnd"/>
                                  <w:r w:rsidRPr="00DE178D">
                                    <w:rPr>
                                      <w:rFonts w:ascii="Monotype Corsiva" w:hAnsi="Monotype Corsiva" w:cs="Angsana New"/>
                                      <w:b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E178D">
                                    <w:rPr>
                                      <w:rFonts w:ascii="Monotype Corsiva" w:hAnsi="Monotype Corsiva" w:cs="Angsana New"/>
                                      <w:b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>for</w:t>
                                  </w:r>
                                  <w:proofErr w:type="spellEnd"/>
                                  <w:r w:rsidRPr="00DE178D">
                                    <w:rPr>
                                      <w:rFonts w:ascii="Monotype Corsiva" w:hAnsi="Monotype Corsiva" w:cs="Angsana New"/>
                                      <w:b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>:</w:t>
                                  </w:r>
                                </w:p>
                                <w:p w:rsidR="00DE178D" w:rsidRPr="00DE178D" w:rsidRDefault="00DE178D" w:rsidP="00137348">
                                  <w:pPr>
                                    <w:shd w:val="clear" w:color="auto" w:fill="FFFFFF"/>
                                    <w:textAlignment w:val="baseline"/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en-US" w:eastAsia="uk-UA"/>
                                    </w:rPr>
                                  </w:pPr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 xml:space="preserve">- </w:t>
                                  </w:r>
                                  <w:proofErr w:type="spellStart"/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>Accommodation</w:t>
                                  </w:r>
                                  <w:proofErr w:type="spellEnd"/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>in</w:t>
                                  </w:r>
                                  <w:proofErr w:type="spellEnd"/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 xml:space="preserve"> a </w:t>
                                  </w:r>
                                  <w:proofErr w:type="spellStart"/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>conventional</w:t>
                                  </w:r>
                                  <w:proofErr w:type="spellEnd"/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>wooden</w:t>
                                  </w:r>
                                  <w:proofErr w:type="spellEnd"/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>huts</w:t>
                                  </w:r>
                                  <w:proofErr w:type="spellEnd"/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>and</w:t>
                                  </w:r>
                                  <w:proofErr w:type="spellEnd"/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>full</w:t>
                                  </w:r>
                                  <w:proofErr w:type="spellEnd"/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>board during</w:t>
                                  </w:r>
                                  <w:proofErr w:type="spellEnd"/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 xml:space="preserve"> 7 </w:t>
                                  </w:r>
                                  <w:proofErr w:type="spellStart"/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>days</w:t>
                                  </w:r>
                                  <w:proofErr w:type="spellEnd"/>
                                  <w:r w:rsidR="00B30161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en-US" w:eastAsia="uk-UA"/>
                                    </w:rPr>
                                    <w:t>;</w:t>
                                  </w:r>
                                </w:p>
                                <w:p w:rsidR="00DE178D" w:rsidRPr="00DE178D" w:rsidRDefault="00DE178D" w:rsidP="00137348">
                                  <w:pPr>
                                    <w:shd w:val="clear" w:color="auto" w:fill="FFFFFF"/>
                                    <w:textAlignment w:val="baseline"/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</w:pPr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 xml:space="preserve">- </w:t>
                                  </w:r>
                                  <w:proofErr w:type="spellStart"/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>Information</w:t>
                                  </w:r>
                                  <w:proofErr w:type="spellEnd"/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>materials</w:t>
                                  </w:r>
                                  <w:proofErr w:type="spellEnd"/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>;</w:t>
                                  </w:r>
                                </w:p>
                                <w:p w:rsidR="00DE178D" w:rsidRPr="00DE178D" w:rsidRDefault="00DE178D" w:rsidP="00137348">
                                  <w:pPr>
                                    <w:shd w:val="clear" w:color="auto" w:fill="FFFFFF"/>
                                    <w:textAlignment w:val="baseline"/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en-US" w:eastAsia="uk-UA"/>
                                    </w:rPr>
                                  </w:pPr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 xml:space="preserve">- </w:t>
                                  </w:r>
                                  <w:proofErr w:type="spellStart"/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>Welcome</w:t>
                                  </w:r>
                                  <w:proofErr w:type="spellEnd"/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>dinner</w:t>
                                  </w:r>
                                  <w:proofErr w:type="spellEnd"/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>and</w:t>
                                  </w:r>
                                  <w:proofErr w:type="spellEnd"/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>daily</w:t>
                                  </w:r>
                                  <w:proofErr w:type="spellEnd"/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>coffee</w:t>
                                  </w:r>
                                  <w:proofErr w:type="spellEnd"/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>breaks</w:t>
                                  </w:r>
                                  <w:proofErr w:type="spellEnd"/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>;</w:t>
                                  </w:r>
                                </w:p>
                                <w:p w:rsidR="00DE178D" w:rsidRPr="00DE178D" w:rsidRDefault="00DE178D" w:rsidP="00137348">
                                  <w:pPr>
                                    <w:shd w:val="clear" w:color="auto" w:fill="FFFFFF"/>
                                    <w:textAlignment w:val="baseline"/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</w:pPr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 xml:space="preserve">- </w:t>
                                  </w:r>
                                  <w:proofErr w:type="spellStart"/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>Transfer</w:t>
                                  </w:r>
                                  <w:proofErr w:type="spellEnd"/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>from</w:t>
                                  </w:r>
                                  <w:proofErr w:type="spellEnd"/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>Odessa</w:t>
                                  </w:r>
                                  <w:proofErr w:type="spellEnd"/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>to</w:t>
                                  </w:r>
                                  <w:proofErr w:type="spellEnd"/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>the</w:t>
                                  </w:r>
                                  <w:proofErr w:type="spellEnd"/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>recreation</w:t>
                                  </w:r>
                                  <w:proofErr w:type="spellEnd"/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>center</w:t>
                                  </w:r>
                                  <w:proofErr w:type="spellEnd"/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>.</w:t>
                                  </w:r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br/>
                                  </w:r>
                                  <w:r w:rsidRPr="00DE178D">
                                    <w:rPr>
                                      <w:rFonts w:ascii="Monotype Corsiva" w:hAnsi="Monotype Corsiva" w:cs="Angsana New"/>
                                      <w:b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 xml:space="preserve">2) 180 </w:t>
                                  </w:r>
                                  <w:proofErr w:type="spellStart"/>
                                  <w:r w:rsidRPr="00DE178D">
                                    <w:rPr>
                                      <w:rFonts w:ascii="Monotype Corsiva" w:hAnsi="Monotype Corsiva" w:cs="Angsana New"/>
                                      <w:b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>Euro</w:t>
                                  </w:r>
                                  <w:proofErr w:type="spellEnd"/>
                                  <w:r w:rsidRPr="00DE178D">
                                    <w:rPr>
                                      <w:rFonts w:ascii="Monotype Corsiva" w:hAnsi="Monotype Corsiva" w:cs="Angsana New"/>
                                      <w:b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E178D">
                                    <w:rPr>
                                      <w:rFonts w:ascii="Monotype Corsiva" w:hAnsi="Monotype Corsiva" w:cs="Angsana New"/>
                                      <w:b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>for</w:t>
                                  </w:r>
                                  <w:proofErr w:type="spellEnd"/>
                                  <w:r w:rsidRPr="00DE178D">
                                    <w:rPr>
                                      <w:rFonts w:ascii="Monotype Corsiva" w:hAnsi="Monotype Corsiva" w:cs="Angsana New"/>
                                      <w:b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>:</w:t>
                                  </w:r>
                                </w:p>
                                <w:p w:rsidR="00DE178D" w:rsidRPr="00DE178D" w:rsidRDefault="00DE178D" w:rsidP="00137348">
                                  <w:pPr>
                                    <w:shd w:val="clear" w:color="auto" w:fill="FFFFFF"/>
                                    <w:textAlignment w:val="baseline"/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en-US" w:eastAsia="uk-UA"/>
                                    </w:rPr>
                                  </w:pPr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 xml:space="preserve">- </w:t>
                                  </w:r>
                                  <w:proofErr w:type="spellStart"/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>Accommodation</w:t>
                                  </w:r>
                                  <w:proofErr w:type="spellEnd"/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>in</w:t>
                                  </w:r>
                                  <w:proofErr w:type="spellEnd"/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>new</w:t>
                                  </w:r>
                                  <w:proofErr w:type="spellEnd"/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>cottage</w:t>
                                  </w:r>
                                  <w:r w:rsidR="00B30161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>s</w:t>
                                  </w:r>
                                  <w:proofErr w:type="spellEnd"/>
                                  <w:r w:rsidR="00B30161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="00B30161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> an</w:t>
                                  </w:r>
                                  <w:proofErr w:type="spellEnd"/>
                                  <w:r w:rsidR="00B30161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 xml:space="preserve">d </w:t>
                                  </w:r>
                                  <w:proofErr w:type="spellStart"/>
                                  <w:r w:rsidR="00B30161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>full</w:t>
                                  </w:r>
                                  <w:proofErr w:type="spellEnd"/>
                                  <w:r w:rsidR="00B30161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="00B30161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>board during</w:t>
                                  </w:r>
                                  <w:proofErr w:type="spellEnd"/>
                                  <w:r w:rsidR="00B30161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 xml:space="preserve"> 7 </w:t>
                                  </w:r>
                                  <w:proofErr w:type="spellStart"/>
                                  <w:r w:rsidR="00B30161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>days</w:t>
                                  </w:r>
                                  <w:proofErr w:type="spellEnd"/>
                                  <w:r w:rsidR="00B30161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en-US" w:eastAsia="uk-UA"/>
                                    </w:rPr>
                                    <w:t>;</w:t>
                                  </w:r>
                                </w:p>
                                <w:p w:rsidR="00DE178D" w:rsidRPr="00DE178D" w:rsidRDefault="00DE178D" w:rsidP="00137348">
                                  <w:pPr>
                                    <w:shd w:val="clear" w:color="auto" w:fill="FFFFFF"/>
                                    <w:textAlignment w:val="baseline"/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</w:pPr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 xml:space="preserve">- </w:t>
                                  </w:r>
                                  <w:proofErr w:type="spellStart"/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>Information</w:t>
                                  </w:r>
                                  <w:proofErr w:type="spellEnd"/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>materials</w:t>
                                  </w:r>
                                  <w:proofErr w:type="spellEnd"/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>;</w:t>
                                  </w:r>
                                </w:p>
                                <w:p w:rsidR="00DE178D" w:rsidRPr="00DE178D" w:rsidRDefault="00DE178D" w:rsidP="00137348">
                                  <w:pPr>
                                    <w:shd w:val="clear" w:color="auto" w:fill="FFFFFF"/>
                                    <w:textAlignment w:val="baseline"/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</w:pPr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 xml:space="preserve">- </w:t>
                                  </w:r>
                                  <w:proofErr w:type="spellStart"/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>Excursion</w:t>
                                  </w:r>
                                  <w:proofErr w:type="spellEnd"/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>program</w:t>
                                  </w:r>
                                  <w:proofErr w:type="spellEnd"/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>;</w:t>
                                  </w:r>
                                </w:p>
                                <w:p w:rsidR="00DE178D" w:rsidRPr="00DE178D" w:rsidRDefault="00DE178D" w:rsidP="00137348">
                                  <w:pPr>
                                    <w:shd w:val="clear" w:color="auto" w:fill="FFFFFF"/>
                                    <w:textAlignment w:val="baseline"/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</w:pPr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 xml:space="preserve">- </w:t>
                                  </w:r>
                                  <w:proofErr w:type="spellStart"/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>Welcome</w:t>
                                  </w:r>
                                  <w:proofErr w:type="spellEnd"/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>dinner</w:t>
                                  </w:r>
                                  <w:proofErr w:type="spellEnd"/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>and</w:t>
                                  </w:r>
                                  <w:proofErr w:type="spellEnd"/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>daily</w:t>
                                  </w:r>
                                  <w:proofErr w:type="spellEnd"/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>coffee</w:t>
                                  </w:r>
                                  <w:proofErr w:type="spellEnd"/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>breaks</w:t>
                                  </w:r>
                                  <w:proofErr w:type="spellEnd"/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>;</w:t>
                                  </w:r>
                                </w:p>
                                <w:p w:rsidR="00046CD5" w:rsidRPr="000D797A" w:rsidRDefault="00DE178D" w:rsidP="000D797A">
                                  <w:pPr>
                                    <w:shd w:val="clear" w:color="auto" w:fill="FFFFFF"/>
                                    <w:textAlignment w:val="baseline"/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</w:pPr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 xml:space="preserve">- </w:t>
                                  </w:r>
                                  <w:proofErr w:type="spellStart"/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>Transfer</w:t>
                                  </w:r>
                                  <w:proofErr w:type="spellEnd"/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>from</w:t>
                                  </w:r>
                                  <w:proofErr w:type="spellEnd"/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>Odessa</w:t>
                                  </w:r>
                                  <w:proofErr w:type="spellEnd"/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>to</w:t>
                                  </w:r>
                                  <w:proofErr w:type="spellEnd"/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>the</w:t>
                                  </w:r>
                                  <w:proofErr w:type="spellEnd"/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>recreation</w:t>
                                  </w:r>
                                  <w:proofErr w:type="spellEnd"/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>center</w:t>
                                  </w:r>
                                  <w:proofErr w:type="spellEnd"/>
                                  <w:r w:rsidRPr="00DE178D">
                                    <w:rPr>
                                      <w:rFonts w:ascii="Monotype Corsiva" w:hAnsi="Monotype Corsiva" w:cs="Angsana New"/>
                                      <w:color w:val="222222"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>.</w:t>
                                  </w:r>
                                </w:p>
                                <w:p w:rsidR="005742FC" w:rsidRPr="000D797A" w:rsidRDefault="00046CD5" w:rsidP="000D797A">
                                  <w:pPr>
                                    <w:shd w:val="clear" w:color="auto" w:fill="FFFFFF"/>
                                    <w:spacing w:after="135"/>
                                    <w:textAlignment w:val="baseline"/>
                                    <w:rPr>
                                      <w:rFonts w:ascii="Monotype Corsiva" w:hAnsi="Monotype Corsiva" w:cs="Angsana New"/>
                                      <w:b/>
                                      <w:color w:val="222222"/>
                                      <w:sz w:val="28"/>
                                      <w:szCs w:val="28"/>
                                      <w:u w:val="single"/>
                                      <w:lang w:val="en-US" w:eastAsia="uk-UA"/>
                                    </w:rPr>
                                  </w:pPr>
                                  <w:r w:rsidRPr="000D797A">
                                    <w:rPr>
                                      <w:rFonts w:ascii="Monotype Corsiva" w:hAnsi="Monotype Corsiva" w:cs="Angsana New"/>
                                      <w:b/>
                                      <w:color w:val="222222"/>
                                      <w:sz w:val="28"/>
                                      <w:szCs w:val="28"/>
                                      <w:u w:val="single"/>
                                      <w:lang w:val="en-US" w:eastAsia="uk-UA"/>
                                    </w:rPr>
                                    <w:t>pay for participation in the school can be in cash upon arrival to the recreation center</w:t>
                                  </w:r>
                                </w:p>
                              </w:tc>
                            </w:tr>
                            <w:tr w:rsidR="005742FC" w:rsidRPr="00C64BDA" w:rsidTr="00405DED">
                              <w:tc>
                                <w:tcPr>
                                  <w:tcW w:w="2660" w:type="dxa"/>
                                </w:tcPr>
                                <w:p w:rsidR="005742FC" w:rsidRPr="00C64BDA" w:rsidRDefault="007D1437" w:rsidP="00C64BDA">
                                  <w:pPr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en-US"/>
                                    </w:rPr>
                                    <w:t>C</w:t>
                                  </w:r>
                                  <w:r w:rsidR="00B30161"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en-US"/>
                                    </w:rPr>
                                    <w:t>ontacts</w:t>
                                  </w:r>
                                </w:p>
                              </w:tc>
                              <w:tc>
                                <w:tcPr>
                                  <w:tcW w:w="6213" w:type="dxa"/>
                                </w:tcPr>
                                <w:p w:rsidR="005742FC" w:rsidRDefault="00B30161" w:rsidP="00C64BDA">
                                  <w:pPr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D334CA">
                                    <w:rPr>
                                      <w:rFonts w:ascii="Monotype Corsiva" w:hAnsi="Monotype Corsiva" w:cs="Angsana New"/>
                                      <w:b/>
                                      <w:sz w:val="28"/>
                                      <w:szCs w:val="28"/>
                                      <w:lang w:val="en-US"/>
                                    </w:rPr>
                                    <w:t>Website:</w:t>
                                  </w:r>
                                  <w:r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hyperlink r:id="rId11" w:history="1">
                                    <w:r w:rsidRPr="00B30161">
                                      <w:rPr>
                                        <w:rStyle w:val="aa"/>
                                        <w:rFonts w:ascii="Monotype Corsiva" w:hAnsi="Monotype Corsiva" w:cs="Angsana New"/>
                                        <w:sz w:val="28"/>
                                        <w:szCs w:val="28"/>
                                        <w:lang w:val="en-US"/>
                                      </w:rPr>
                                      <w:t>http://summerschool.opu.ua/eng/</w:t>
                                    </w:r>
                                  </w:hyperlink>
                                </w:p>
                                <w:p w:rsidR="00B30161" w:rsidRDefault="00B30161" w:rsidP="00C64BDA">
                                  <w:pPr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hyperlink r:id="rId12" w:history="1">
                                    <w:r w:rsidRPr="00B30161">
                                      <w:rPr>
                                        <w:rStyle w:val="aa"/>
                                        <w:rFonts w:ascii="Monotype Corsiva" w:hAnsi="Monotype Corsiva" w:cs="Angsana New"/>
                                        <w:sz w:val="28"/>
                                        <w:szCs w:val="28"/>
                                        <w:lang w:val="en-US"/>
                                      </w:rPr>
                                      <w:t>http://www.summerschoolsineurope.eu/course/6478/project-management</w:t>
                                    </w:r>
                                  </w:hyperlink>
                                </w:p>
                                <w:p w:rsidR="00B30161" w:rsidRPr="00D334CA" w:rsidRDefault="00B30161" w:rsidP="00C64BDA">
                                  <w:pPr>
                                    <w:rPr>
                                      <w:rFonts w:ascii="Monotype Corsiva" w:hAnsi="Monotype Corsiva" w:cs="Angsana New"/>
                                      <w:b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D334CA">
                                    <w:rPr>
                                      <w:rFonts w:ascii="Monotype Corsiva" w:hAnsi="Monotype Corsiva" w:cs="Angsana New"/>
                                      <w:b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Social </w:t>
                                  </w:r>
                                  <w:r w:rsidR="001A4CC8">
                                    <w:rPr>
                                      <w:rFonts w:ascii="Monotype Corsiva" w:hAnsi="Monotype Corsiva" w:cs="Angsana New"/>
                                      <w:b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r w:rsidRPr="00D334CA">
                                    <w:rPr>
                                      <w:rFonts w:ascii="Monotype Corsiva" w:hAnsi="Monotype Corsiva" w:cs="Angsana New"/>
                                      <w:b/>
                                      <w:sz w:val="28"/>
                                      <w:szCs w:val="28"/>
                                      <w:lang w:val="en-US"/>
                                    </w:rPr>
                                    <w:t>networks:</w:t>
                                  </w:r>
                                </w:p>
                                <w:p w:rsidR="00B30161" w:rsidRDefault="00B30161" w:rsidP="00C64BDA">
                                  <w:pPr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hyperlink r:id="rId13" w:history="1">
                                    <w:r w:rsidRPr="00B30161">
                                      <w:rPr>
                                        <w:rStyle w:val="aa"/>
                                        <w:rFonts w:ascii="Monotype Corsiva" w:hAnsi="Monotype Corsiva" w:cs="Angsana New"/>
                                        <w:sz w:val="28"/>
                                        <w:szCs w:val="28"/>
                                        <w:lang w:val="en-US"/>
                                      </w:rPr>
                                      <w:t>https://vk.com/summerschoolonpu</w:t>
                                    </w:r>
                                  </w:hyperlink>
                                </w:p>
                                <w:p w:rsidR="00B30161" w:rsidRDefault="00B30161" w:rsidP="00C64BDA">
                                  <w:pPr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hyperlink r:id="rId14" w:history="1">
                                    <w:r w:rsidRPr="00B30161">
                                      <w:rPr>
                                        <w:rStyle w:val="aa"/>
                                        <w:rFonts w:ascii="Monotype Corsiva" w:hAnsi="Monotype Corsiva" w:cs="Angsana New"/>
                                        <w:sz w:val="28"/>
                                        <w:szCs w:val="28"/>
                                        <w:lang w:val="en-US"/>
                                      </w:rPr>
                                      <w:t>https://www.facebook.com/grou</w:t>
                                    </w:r>
                                    <w:r w:rsidRPr="00B30161">
                                      <w:rPr>
                                        <w:rStyle w:val="aa"/>
                                        <w:rFonts w:ascii="Monotype Corsiva" w:hAnsi="Monotype Corsiva" w:cs="Angsana New"/>
                                        <w:sz w:val="28"/>
                                        <w:szCs w:val="28"/>
                                        <w:lang w:val="en-US"/>
                                      </w:rPr>
                                      <w:t>p</w:t>
                                    </w:r>
                                    <w:r w:rsidRPr="00B30161">
                                      <w:rPr>
                                        <w:rStyle w:val="aa"/>
                                        <w:rFonts w:ascii="Monotype Corsiva" w:hAnsi="Monotype Corsiva" w:cs="Angsana New"/>
                                        <w:sz w:val="28"/>
                                        <w:szCs w:val="28"/>
                                        <w:lang w:val="en-US"/>
                                      </w:rPr>
                                      <w:t>s/1597444107181146/</w:t>
                                    </w:r>
                                  </w:hyperlink>
                                </w:p>
                                <w:p w:rsidR="00D334CA" w:rsidRDefault="00D334CA" w:rsidP="00C64BDA">
                                  <w:pPr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D334CA">
                                    <w:rPr>
                                      <w:rFonts w:ascii="Monotype Corsiva" w:hAnsi="Monotype Corsiva" w:cs="Angsana New"/>
                                      <w:b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Email: </w:t>
                                  </w:r>
                                  <w:hyperlink r:id="rId15" w:history="1">
                                    <w:r w:rsidRPr="00D334CA">
                                      <w:rPr>
                                        <w:rStyle w:val="aa"/>
                                        <w:rFonts w:ascii="Monotype Corsiva" w:hAnsi="Monotype Corsiva" w:cs="Angsana New"/>
                                        <w:sz w:val="28"/>
                                        <w:szCs w:val="28"/>
                                        <w:lang w:val="en-US"/>
                                      </w:rPr>
                                      <w:t>summerschoolonpu@mail.ru</w:t>
                                    </w:r>
                                  </w:hyperlink>
                                </w:p>
                                <w:p w:rsidR="00B30161" w:rsidRPr="00C64BDA" w:rsidRDefault="00D334CA" w:rsidP="00C64BDA">
                                  <w:pPr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D334CA">
                                    <w:rPr>
                                      <w:rFonts w:ascii="Monotype Corsiva" w:hAnsi="Monotype Corsiva" w:cs="Angsana New"/>
                                      <w:b/>
                                      <w:sz w:val="28"/>
                                      <w:szCs w:val="28"/>
                                      <w:lang w:val="en-US"/>
                                    </w:rPr>
                                    <w:t>Phone:</w:t>
                                  </w:r>
                                  <w:r>
                                    <w:rPr>
                                      <w:rFonts w:ascii="Monotype Corsiva" w:hAnsi="Monotype Corsiva" w:cs="Angsana New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r w:rsidRPr="00D334CA">
                                    <w:rPr>
                                      <w:rFonts w:ascii="Monotype Corsiva" w:hAnsi="Monotype Corsiva"/>
                                      <w:color w:val="222222"/>
                                      <w:sz w:val="21"/>
                                      <w:szCs w:val="21"/>
                                      <w:shd w:val="clear" w:color="auto" w:fill="FFFFFF"/>
                                    </w:rPr>
                                    <w:t>+</w:t>
                                  </w:r>
                                  <w:r w:rsidRPr="00D334CA">
                                    <w:rPr>
                                      <w:rFonts w:ascii="Monotype Corsiva" w:hAnsi="Monotype Corsiva"/>
                                      <w:color w:val="222222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38 048 722 40 40</w:t>
                                  </w:r>
                                </w:p>
                              </w:tc>
                            </w:tr>
                          </w:tbl>
                          <w:p w:rsidR="005742FC" w:rsidRPr="00C64BDA" w:rsidRDefault="00137348" w:rsidP="00C64BDA">
                            <w:pP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noProof/>
                                <w:sz w:val="32"/>
                                <w:szCs w:val="32"/>
                                <w:lang w:val="uk-UA" w:eastAsia="uk-UA"/>
                              </w:rPr>
                              <w:drawing>
                                <wp:inline distT="0" distB="0" distL="0" distR="0">
                                  <wp:extent cx="5509895" cy="4132580"/>
                                  <wp:effectExtent l="0" t="0" r="0" b="1270"/>
                                  <wp:docPr id="6" name="Рисунок 6" descr="D:\student\МИП\ЛЕТНЯЯ ШКОЛА!\цитаты\готовые\develop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student\МИП\ЛЕТНЯЯ ШКОЛА!\цитаты\готовые\develop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09895" cy="4132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8.9pt;margin-top:21.55pt;width:448.8pt;height:68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">
                <v:textbox>
                  <w:txbxContent>
                    <w:tbl>
                      <w:tblPr>
                        <w:tblStyle w:val="ab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660"/>
                        <w:gridCol w:w="6213"/>
                      </w:tblGrid>
                      <w:tr w:rsidR="005742FC" w:rsidRPr="00C64BDA" w:rsidTr="00405DED">
                        <w:tc>
                          <w:tcPr>
                            <w:tcW w:w="2660" w:type="dxa"/>
                          </w:tcPr>
                          <w:p w:rsidR="005742FC" w:rsidRPr="00C64BDA" w:rsidRDefault="00E23D22" w:rsidP="00C64BDA">
                            <w:pPr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64BDA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en-US"/>
                              </w:rPr>
                              <w:t>Payment for participation in the Summer School</w:t>
                            </w:r>
                          </w:p>
                        </w:tc>
                        <w:tc>
                          <w:tcPr>
                            <w:tcW w:w="6213" w:type="dxa"/>
                          </w:tcPr>
                          <w:p w:rsidR="00DE178D" w:rsidRPr="00DE178D" w:rsidRDefault="00DE178D" w:rsidP="00137348">
                            <w:pPr>
                              <w:shd w:val="clear" w:color="auto" w:fill="FFFFFF"/>
                              <w:textAlignment w:val="baseline"/>
                              <w:rPr>
                                <w:rFonts w:ascii="Monotype Corsiva" w:hAnsi="Monotype Corsiva" w:cs="Angsana New"/>
                                <w:b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</w:pPr>
                            <w:r w:rsidRPr="00DE178D">
                              <w:rPr>
                                <w:rFonts w:ascii="Monotype Corsiva" w:hAnsi="Monotype Corsiva" w:cs="Angsana New"/>
                                <w:b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 xml:space="preserve">1)  90 </w:t>
                            </w:r>
                            <w:proofErr w:type="spellStart"/>
                            <w:r w:rsidRPr="00DE178D">
                              <w:rPr>
                                <w:rFonts w:ascii="Monotype Corsiva" w:hAnsi="Monotype Corsiva" w:cs="Angsana New"/>
                                <w:b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>Euro</w:t>
                            </w:r>
                            <w:proofErr w:type="spellEnd"/>
                            <w:r w:rsidRPr="00DE178D">
                              <w:rPr>
                                <w:rFonts w:ascii="Monotype Corsiva" w:hAnsi="Monotype Corsiva" w:cs="Angsana New"/>
                                <w:b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 xml:space="preserve"> </w:t>
                            </w:r>
                            <w:proofErr w:type="spellStart"/>
                            <w:r w:rsidRPr="00DE178D">
                              <w:rPr>
                                <w:rFonts w:ascii="Monotype Corsiva" w:hAnsi="Monotype Corsiva" w:cs="Angsana New"/>
                                <w:b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>for</w:t>
                            </w:r>
                            <w:proofErr w:type="spellEnd"/>
                            <w:r w:rsidRPr="00DE178D">
                              <w:rPr>
                                <w:rFonts w:ascii="Monotype Corsiva" w:hAnsi="Monotype Corsiva" w:cs="Angsana New"/>
                                <w:b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>:</w:t>
                            </w:r>
                          </w:p>
                          <w:p w:rsidR="00DE178D" w:rsidRPr="00DE178D" w:rsidRDefault="00DE178D" w:rsidP="00137348">
                            <w:pPr>
                              <w:shd w:val="clear" w:color="auto" w:fill="FFFFFF"/>
                              <w:textAlignment w:val="baseline"/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en-US" w:eastAsia="uk-UA"/>
                              </w:rPr>
                            </w:pPr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 xml:space="preserve">- </w:t>
                            </w:r>
                            <w:proofErr w:type="spellStart"/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>Accommodation</w:t>
                            </w:r>
                            <w:proofErr w:type="spellEnd"/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 xml:space="preserve"> </w:t>
                            </w:r>
                            <w:proofErr w:type="spellStart"/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>in</w:t>
                            </w:r>
                            <w:proofErr w:type="spellEnd"/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 xml:space="preserve"> a </w:t>
                            </w:r>
                            <w:proofErr w:type="spellStart"/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>conventional</w:t>
                            </w:r>
                            <w:proofErr w:type="spellEnd"/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 xml:space="preserve"> </w:t>
                            </w:r>
                            <w:proofErr w:type="spellStart"/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>wooden</w:t>
                            </w:r>
                            <w:proofErr w:type="spellEnd"/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 xml:space="preserve"> </w:t>
                            </w:r>
                            <w:proofErr w:type="spellStart"/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>huts</w:t>
                            </w:r>
                            <w:proofErr w:type="spellEnd"/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 xml:space="preserve"> </w:t>
                            </w:r>
                            <w:proofErr w:type="spellStart"/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>and</w:t>
                            </w:r>
                            <w:proofErr w:type="spellEnd"/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 xml:space="preserve"> </w:t>
                            </w:r>
                            <w:proofErr w:type="spellStart"/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>full</w:t>
                            </w:r>
                            <w:proofErr w:type="spellEnd"/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 xml:space="preserve"> </w:t>
                            </w:r>
                            <w:proofErr w:type="spellStart"/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>board during</w:t>
                            </w:r>
                            <w:proofErr w:type="spellEnd"/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 xml:space="preserve"> 7 </w:t>
                            </w:r>
                            <w:proofErr w:type="spellStart"/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>days</w:t>
                            </w:r>
                            <w:proofErr w:type="spellEnd"/>
                            <w:r w:rsidR="00B30161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en-US" w:eastAsia="uk-UA"/>
                              </w:rPr>
                              <w:t>;</w:t>
                            </w:r>
                          </w:p>
                          <w:p w:rsidR="00DE178D" w:rsidRPr="00DE178D" w:rsidRDefault="00DE178D" w:rsidP="00137348">
                            <w:pPr>
                              <w:shd w:val="clear" w:color="auto" w:fill="FFFFFF"/>
                              <w:textAlignment w:val="baseline"/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</w:pPr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 xml:space="preserve">- </w:t>
                            </w:r>
                            <w:proofErr w:type="spellStart"/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>Information</w:t>
                            </w:r>
                            <w:proofErr w:type="spellEnd"/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 xml:space="preserve"> </w:t>
                            </w:r>
                            <w:proofErr w:type="spellStart"/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>materials</w:t>
                            </w:r>
                            <w:proofErr w:type="spellEnd"/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>;</w:t>
                            </w:r>
                          </w:p>
                          <w:p w:rsidR="00DE178D" w:rsidRPr="00DE178D" w:rsidRDefault="00DE178D" w:rsidP="00137348">
                            <w:pPr>
                              <w:shd w:val="clear" w:color="auto" w:fill="FFFFFF"/>
                              <w:textAlignment w:val="baseline"/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en-US" w:eastAsia="uk-UA"/>
                              </w:rPr>
                            </w:pPr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 xml:space="preserve">- </w:t>
                            </w:r>
                            <w:proofErr w:type="spellStart"/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>Welcome</w:t>
                            </w:r>
                            <w:proofErr w:type="spellEnd"/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 xml:space="preserve"> </w:t>
                            </w:r>
                            <w:proofErr w:type="spellStart"/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>dinner</w:t>
                            </w:r>
                            <w:proofErr w:type="spellEnd"/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 xml:space="preserve"> </w:t>
                            </w:r>
                            <w:proofErr w:type="spellStart"/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>and</w:t>
                            </w:r>
                            <w:proofErr w:type="spellEnd"/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 xml:space="preserve"> </w:t>
                            </w:r>
                            <w:proofErr w:type="spellStart"/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>daily</w:t>
                            </w:r>
                            <w:proofErr w:type="spellEnd"/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 xml:space="preserve"> </w:t>
                            </w:r>
                            <w:proofErr w:type="spellStart"/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>coffee</w:t>
                            </w:r>
                            <w:proofErr w:type="spellEnd"/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 xml:space="preserve"> </w:t>
                            </w:r>
                            <w:proofErr w:type="spellStart"/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>breaks</w:t>
                            </w:r>
                            <w:proofErr w:type="spellEnd"/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>;</w:t>
                            </w:r>
                          </w:p>
                          <w:p w:rsidR="00DE178D" w:rsidRPr="00DE178D" w:rsidRDefault="00DE178D" w:rsidP="00137348">
                            <w:pPr>
                              <w:shd w:val="clear" w:color="auto" w:fill="FFFFFF"/>
                              <w:textAlignment w:val="baseline"/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</w:pPr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 xml:space="preserve">- </w:t>
                            </w:r>
                            <w:proofErr w:type="spellStart"/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>Transfer</w:t>
                            </w:r>
                            <w:proofErr w:type="spellEnd"/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 xml:space="preserve"> </w:t>
                            </w:r>
                            <w:proofErr w:type="spellStart"/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>from</w:t>
                            </w:r>
                            <w:proofErr w:type="spellEnd"/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 xml:space="preserve"> </w:t>
                            </w:r>
                            <w:proofErr w:type="spellStart"/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>Odessa</w:t>
                            </w:r>
                            <w:proofErr w:type="spellEnd"/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 xml:space="preserve"> </w:t>
                            </w:r>
                            <w:proofErr w:type="spellStart"/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>to</w:t>
                            </w:r>
                            <w:proofErr w:type="spellEnd"/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 xml:space="preserve"> </w:t>
                            </w:r>
                            <w:proofErr w:type="spellStart"/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>the</w:t>
                            </w:r>
                            <w:proofErr w:type="spellEnd"/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 xml:space="preserve"> </w:t>
                            </w:r>
                            <w:proofErr w:type="spellStart"/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>recreation</w:t>
                            </w:r>
                            <w:proofErr w:type="spellEnd"/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 xml:space="preserve"> </w:t>
                            </w:r>
                            <w:proofErr w:type="spellStart"/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>center</w:t>
                            </w:r>
                            <w:proofErr w:type="spellEnd"/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>.</w:t>
                            </w:r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br/>
                            </w:r>
                            <w:r w:rsidRPr="00DE178D">
                              <w:rPr>
                                <w:rFonts w:ascii="Monotype Corsiva" w:hAnsi="Monotype Corsiva" w:cs="Angsana New"/>
                                <w:b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 xml:space="preserve">2) 180 </w:t>
                            </w:r>
                            <w:proofErr w:type="spellStart"/>
                            <w:r w:rsidRPr="00DE178D">
                              <w:rPr>
                                <w:rFonts w:ascii="Monotype Corsiva" w:hAnsi="Monotype Corsiva" w:cs="Angsana New"/>
                                <w:b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>Euro</w:t>
                            </w:r>
                            <w:proofErr w:type="spellEnd"/>
                            <w:r w:rsidRPr="00DE178D">
                              <w:rPr>
                                <w:rFonts w:ascii="Monotype Corsiva" w:hAnsi="Monotype Corsiva" w:cs="Angsana New"/>
                                <w:b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 xml:space="preserve"> </w:t>
                            </w:r>
                            <w:proofErr w:type="spellStart"/>
                            <w:r w:rsidRPr="00DE178D">
                              <w:rPr>
                                <w:rFonts w:ascii="Monotype Corsiva" w:hAnsi="Monotype Corsiva" w:cs="Angsana New"/>
                                <w:b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>for</w:t>
                            </w:r>
                            <w:proofErr w:type="spellEnd"/>
                            <w:r w:rsidRPr="00DE178D">
                              <w:rPr>
                                <w:rFonts w:ascii="Monotype Corsiva" w:hAnsi="Monotype Corsiva" w:cs="Angsana New"/>
                                <w:b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>:</w:t>
                            </w:r>
                          </w:p>
                          <w:p w:rsidR="00DE178D" w:rsidRPr="00DE178D" w:rsidRDefault="00DE178D" w:rsidP="00137348">
                            <w:pPr>
                              <w:shd w:val="clear" w:color="auto" w:fill="FFFFFF"/>
                              <w:textAlignment w:val="baseline"/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en-US" w:eastAsia="uk-UA"/>
                              </w:rPr>
                            </w:pPr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 xml:space="preserve">- </w:t>
                            </w:r>
                            <w:proofErr w:type="spellStart"/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>Accommodation</w:t>
                            </w:r>
                            <w:proofErr w:type="spellEnd"/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 xml:space="preserve"> </w:t>
                            </w:r>
                            <w:proofErr w:type="spellStart"/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>in</w:t>
                            </w:r>
                            <w:proofErr w:type="spellEnd"/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 xml:space="preserve"> </w:t>
                            </w:r>
                            <w:proofErr w:type="spellStart"/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>new</w:t>
                            </w:r>
                            <w:proofErr w:type="spellEnd"/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 xml:space="preserve"> </w:t>
                            </w:r>
                            <w:proofErr w:type="spellStart"/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>cottage</w:t>
                            </w:r>
                            <w:r w:rsidR="00B30161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>s</w:t>
                            </w:r>
                            <w:proofErr w:type="spellEnd"/>
                            <w:r w:rsidR="00B30161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 xml:space="preserve"> </w:t>
                            </w:r>
                            <w:proofErr w:type="spellStart"/>
                            <w:r w:rsidR="00B30161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> an</w:t>
                            </w:r>
                            <w:proofErr w:type="spellEnd"/>
                            <w:r w:rsidR="00B30161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 xml:space="preserve">d </w:t>
                            </w:r>
                            <w:proofErr w:type="spellStart"/>
                            <w:r w:rsidR="00B30161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>full</w:t>
                            </w:r>
                            <w:proofErr w:type="spellEnd"/>
                            <w:r w:rsidR="00B30161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 xml:space="preserve"> </w:t>
                            </w:r>
                            <w:proofErr w:type="spellStart"/>
                            <w:r w:rsidR="00B30161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>board during</w:t>
                            </w:r>
                            <w:proofErr w:type="spellEnd"/>
                            <w:r w:rsidR="00B30161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 xml:space="preserve"> 7 </w:t>
                            </w:r>
                            <w:proofErr w:type="spellStart"/>
                            <w:r w:rsidR="00B30161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>days</w:t>
                            </w:r>
                            <w:proofErr w:type="spellEnd"/>
                            <w:r w:rsidR="00B30161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en-US" w:eastAsia="uk-UA"/>
                              </w:rPr>
                              <w:t>;</w:t>
                            </w:r>
                          </w:p>
                          <w:p w:rsidR="00DE178D" w:rsidRPr="00DE178D" w:rsidRDefault="00DE178D" w:rsidP="00137348">
                            <w:pPr>
                              <w:shd w:val="clear" w:color="auto" w:fill="FFFFFF"/>
                              <w:textAlignment w:val="baseline"/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</w:pPr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 xml:space="preserve">- </w:t>
                            </w:r>
                            <w:proofErr w:type="spellStart"/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>Information</w:t>
                            </w:r>
                            <w:proofErr w:type="spellEnd"/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 xml:space="preserve"> </w:t>
                            </w:r>
                            <w:proofErr w:type="spellStart"/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>materials</w:t>
                            </w:r>
                            <w:proofErr w:type="spellEnd"/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>;</w:t>
                            </w:r>
                          </w:p>
                          <w:p w:rsidR="00DE178D" w:rsidRPr="00DE178D" w:rsidRDefault="00DE178D" w:rsidP="00137348">
                            <w:pPr>
                              <w:shd w:val="clear" w:color="auto" w:fill="FFFFFF"/>
                              <w:textAlignment w:val="baseline"/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</w:pPr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 xml:space="preserve">- </w:t>
                            </w:r>
                            <w:proofErr w:type="spellStart"/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>Excursion</w:t>
                            </w:r>
                            <w:proofErr w:type="spellEnd"/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 xml:space="preserve"> </w:t>
                            </w:r>
                            <w:proofErr w:type="spellStart"/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>program</w:t>
                            </w:r>
                            <w:proofErr w:type="spellEnd"/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>;</w:t>
                            </w:r>
                          </w:p>
                          <w:p w:rsidR="00DE178D" w:rsidRPr="00DE178D" w:rsidRDefault="00DE178D" w:rsidP="00137348">
                            <w:pPr>
                              <w:shd w:val="clear" w:color="auto" w:fill="FFFFFF"/>
                              <w:textAlignment w:val="baseline"/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</w:pPr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 xml:space="preserve">- </w:t>
                            </w:r>
                            <w:proofErr w:type="spellStart"/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>Welcome</w:t>
                            </w:r>
                            <w:proofErr w:type="spellEnd"/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 xml:space="preserve"> </w:t>
                            </w:r>
                            <w:proofErr w:type="spellStart"/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>dinner</w:t>
                            </w:r>
                            <w:proofErr w:type="spellEnd"/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 xml:space="preserve"> </w:t>
                            </w:r>
                            <w:proofErr w:type="spellStart"/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>and</w:t>
                            </w:r>
                            <w:proofErr w:type="spellEnd"/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 xml:space="preserve"> </w:t>
                            </w:r>
                            <w:proofErr w:type="spellStart"/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>daily</w:t>
                            </w:r>
                            <w:proofErr w:type="spellEnd"/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 xml:space="preserve"> </w:t>
                            </w:r>
                            <w:proofErr w:type="spellStart"/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>coffee</w:t>
                            </w:r>
                            <w:proofErr w:type="spellEnd"/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 xml:space="preserve"> </w:t>
                            </w:r>
                            <w:proofErr w:type="spellStart"/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>breaks</w:t>
                            </w:r>
                            <w:proofErr w:type="spellEnd"/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>;</w:t>
                            </w:r>
                          </w:p>
                          <w:p w:rsidR="00046CD5" w:rsidRPr="000D797A" w:rsidRDefault="00DE178D" w:rsidP="000D797A">
                            <w:pPr>
                              <w:shd w:val="clear" w:color="auto" w:fill="FFFFFF"/>
                              <w:textAlignment w:val="baseline"/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</w:pPr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 xml:space="preserve">- </w:t>
                            </w:r>
                            <w:proofErr w:type="spellStart"/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>Transfer</w:t>
                            </w:r>
                            <w:proofErr w:type="spellEnd"/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 xml:space="preserve"> </w:t>
                            </w:r>
                            <w:proofErr w:type="spellStart"/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>from</w:t>
                            </w:r>
                            <w:proofErr w:type="spellEnd"/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 xml:space="preserve"> </w:t>
                            </w:r>
                            <w:proofErr w:type="spellStart"/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>Odessa</w:t>
                            </w:r>
                            <w:proofErr w:type="spellEnd"/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 xml:space="preserve"> </w:t>
                            </w:r>
                            <w:proofErr w:type="spellStart"/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>to</w:t>
                            </w:r>
                            <w:proofErr w:type="spellEnd"/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 xml:space="preserve"> </w:t>
                            </w:r>
                            <w:proofErr w:type="spellStart"/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>the</w:t>
                            </w:r>
                            <w:proofErr w:type="spellEnd"/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 xml:space="preserve"> </w:t>
                            </w:r>
                            <w:proofErr w:type="spellStart"/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>recreation</w:t>
                            </w:r>
                            <w:proofErr w:type="spellEnd"/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 xml:space="preserve"> </w:t>
                            </w:r>
                            <w:proofErr w:type="spellStart"/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>center</w:t>
                            </w:r>
                            <w:proofErr w:type="spellEnd"/>
                            <w:r w:rsidRPr="00DE178D">
                              <w:rPr>
                                <w:rFonts w:ascii="Monotype Corsiva" w:hAnsi="Monotype Corsiva" w:cs="Angsana New"/>
                                <w:color w:val="222222"/>
                                <w:sz w:val="28"/>
                                <w:szCs w:val="28"/>
                                <w:lang w:val="uk-UA" w:eastAsia="uk-UA"/>
                              </w:rPr>
                              <w:t>.</w:t>
                            </w:r>
                          </w:p>
                          <w:p w:rsidR="005742FC" w:rsidRPr="000D797A" w:rsidRDefault="00046CD5" w:rsidP="000D797A">
                            <w:pPr>
                              <w:shd w:val="clear" w:color="auto" w:fill="FFFFFF"/>
                              <w:spacing w:after="135"/>
                              <w:textAlignment w:val="baseline"/>
                              <w:rPr>
                                <w:rFonts w:ascii="Monotype Corsiva" w:hAnsi="Monotype Corsiva" w:cs="Angsana New"/>
                                <w:b/>
                                <w:color w:val="222222"/>
                                <w:sz w:val="28"/>
                                <w:szCs w:val="28"/>
                                <w:u w:val="single"/>
                                <w:lang w:val="en-US" w:eastAsia="uk-UA"/>
                              </w:rPr>
                            </w:pPr>
                            <w:r w:rsidRPr="000D797A">
                              <w:rPr>
                                <w:rFonts w:ascii="Monotype Corsiva" w:hAnsi="Monotype Corsiva" w:cs="Angsana New"/>
                                <w:b/>
                                <w:color w:val="222222"/>
                                <w:sz w:val="28"/>
                                <w:szCs w:val="28"/>
                                <w:u w:val="single"/>
                                <w:lang w:val="en-US" w:eastAsia="uk-UA"/>
                              </w:rPr>
                              <w:t>pay for participation in the school can be in cash upon arrival to the recreation center</w:t>
                            </w:r>
                          </w:p>
                        </w:tc>
                      </w:tr>
                      <w:tr w:rsidR="005742FC" w:rsidRPr="00C64BDA" w:rsidTr="00405DED">
                        <w:tc>
                          <w:tcPr>
                            <w:tcW w:w="2660" w:type="dxa"/>
                          </w:tcPr>
                          <w:p w:rsidR="005742FC" w:rsidRPr="00C64BDA" w:rsidRDefault="007D1437" w:rsidP="00C64BDA">
                            <w:pPr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en-US"/>
                              </w:rPr>
                              <w:t>C</w:t>
                            </w:r>
                            <w:r w:rsidR="00B30161"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en-US"/>
                              </w:rPr>
                              <w:t>ontacts</w:t>
                            </w:r>
                          </w:p>
                        </w:tc>
                        <w:tc>
                          <w:tcPr>
                            <w:tcW w:w="6213" w:type="dxa"/>
                          </w:tcPr>
                          <w:p w:rsidR="005742FC" w:rsidRDefault="00B30161" w:rsidP="00C64BDA">
                            <w:pPr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334CA">
                              <w:rPr>
                                <w:rFonts w:ascii="Monotype Corsiva" w:hAnsi="Monotype Corsiva" w:cs="Angsana New"/>
                                <w:b/>
                                <w:sz w:val="28"/>
                                <w:szCs w:val="28"/>
                                <w:lang w:val="en-US"/>
                              </w:rPr>
                              <w:t>Website:</w:t>
                            </w:r>
                            <w:r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hyperlink r:id="rId17" w:history="1">
                              <w:r w:rsidRPr="00B30161">
                                <w:rPr>
                                  <w:rStyle w:val="aa"/>
                                  <w:rFonts w:ascii="Monotype Corsiva" w:hAnsi="Monotype Corsiva" w:cs="Angsana New"/>
                                  <w:sz w:val="28"/>
                                  <w:szCs w:val="28"/>
                                  <w:lang w:val="en-US"/>
                                </w:rPr>
                                <w:t>http://summerschool.opu.ua/eng/</w:t>
                              </w:r>
                            </w:hyperlink>
                          </w:p>
                          <w:p w:rsidR="00B30161" w:rsidRDefault="00B30161" w:rsidP="00C64BDA">
                            <w:pPr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en-US"/>
                              </w:rPr>
                            </w:pPr>
                            <w:hyperlink r:id="rId18" w:history="1">
                              <w:r w:rsidRPr="00B30161">
                                <w:rPr>
                                  <w:rStyle w:val="aa"/>
                                  <w:rFonts w:ascii="Monotype Corsiva" w:hAnsi="Monotype Corsiva" w:cs="Angsana New"/>
                                  <w:sz w:val="28"/>
                                  <w:szCs w:val="28"/>
                                  <w:lang w:val="en-US"/>
                                </w:rPr>
                                <w:t>http://www.summerschoolsineurope.eu/course/6478/project-management</w:t>
                              </w:r>
                            </w:hyperlink>
                          </w:p>
                          <w:p w:rsidR="00B30161" w:rsidRPr="00D334CA" w:rsidRDefault="00B30161" w:rsidP="00C64BDA">
                            <w:pPr>
                              <w:rPr>
                                <w:rFonts w:ascii="Monotype Corsiva" w:hAnsi="Monotype Corsiva" w:cs="Angsana New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334CA">
                              <w:rPr>
                                <w:rFonts w:ascii="Monotype Corsiva" w:hAnsi="Monotype Corsiva" w:cs="Angsana New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Social </w:t>
                            </w:r>
                            <w:r w:rsidR="001A4CC8">
                              <w:rPr>
                                <w:rFonts w:ascii="Monotype Corsiva" w:hAnsi="Monotype Corsiva" w:cs="Angsana New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D334CA">
                              <w:rPr>
                                <w:rFonts w:ascii="Monotype Corsiva" w:hAnsi="Monotype Corsiva" w:cs="Angsana New"/>
                                <w:b/>
                                <w:sz w:val="28"/>
                                <w:szCs w:val="28"/>
                                <w:lang w:val="en-US"/>
                              </w:rPr>
                              <w:t>networks:</w:t>
                            </w:r>
                          </w:p>
                          <w:p w:rsidR="00B30161" w:rsidRDefault="00B30161" w:rsidP="00C64BDA">
                            <w:pPr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en-US"/>
                              </w:rPr>
                            </w:pPr>
                            <w:hyperlink r:id="rId19" w:history="1">
                              <w:r w:rsidRPr="00B30161">
                                <w:rPr>
                                  <w:rStyle w:val="aa"/>
                                  <w:rFonts w:ascii="Monotype Corsiva" w:hAnsi="Monotype Corsiva" w:cs="Angsana New"/>
                                  <w:sz w:val="28"/>
                                  <w:szCs w:val="28"/>
                                  <w:lang w:val="en-US"/>
                                </w:rPr>
                                <w:t>https://vk.com/summerschoolonpu</w:t>
                              </w:r>
                            </w:hyperlink>
                          </w:p>
                          <w:p w:rsidR="00B30161" w:rsidRDefault="00B30161" w:rsidP="00C64BDA">
                            <w:pPr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en-US"/>
                              </w:rPr>
                            </w:pPr>
                            <w:hyperlink r:id="rId20" w:history="1">
                              <w:r w:rsidRPr="00B30161">
                                <w:rPr>
                                  <w:rStyle w:val="aa"/>
                                  <w:rFonts w:ascii="Monotype Corsiva" w:hAnsi="Monotype Corsiva" w:cs="Angsana New"/>
                                  <w:sz w:val="28"/>
                                  <w:szCs w:val="28"/>
                                  <w:lang w:val="en-US"/>
                                </w:rPr>
                                <w:t>https://www.facebook.com/grou</w:t>
                              </w:r>
                              <w:r w:rsidRPr="00B30161">
                                <w:rPr>
                                  <w:rStyle w:val="aa"/>
                                  <w:rFonts w:ascii="Monotype Corsiva" w:hAnsi="Monotype Corsiva" w:cs="Angsana New"/>
                                  <w:sz w:val="28"/>
                                  <w:szCs w:val="28"/>
                                  <w:lang w:val="en-US"/>
                                </w:rPr>
                                <w:t>p</w:t>
                              </w:r>
                              <w:r w:rsidRPr="00B30161">
                                <w:rPr>
                                  <w:rStyle w:val="aa"/>
                                  <w:rFonts w:ascii="Monotype Corsiva" w:hAnsi="Monotype Corsiva" w:cs="Angsana New"/>
                                  <w:sz w:val="28"/>
                                  <w:szCs w:val="28"/>
                                  <w:lang w:val="en-US"/>
                                </w:rPr>
                                <w:t>s/1597444107181146/</w:t>
                              </w:r>
                            </w:hyperlink>
                          </w:p>
                          <w:p w:rsidR="00D334CA" w:rsidRDefault="00D334CA" w:rsidP="00C64BDA">
                            <w:pPr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334CA">
                              <w:rPr>
                                <w:rFonts w:ascii="Monotype Corsiva" w:hAnsi="Monotype Corsiva" w:cs="Angsana New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Email: </w:t>
                            </w:r>
                            <w:hyperlink r:id="rId21" w:history="1">
                              <w:r w:rsidRPr="00D334CA">
                                <w:rPr>
                                  <w:rStyle w:val="aa"/>
                                  <w:rFonts w:ascii="Monotype Corsiva" w:hAnsi="Monotype Corsiva" w:cs="Angsana New"/>
                                  <w:sz w:val="28"/>
                                  <w:szCs w:val="28"/>
                                  <w:lang w:val="en-US"/>
                                </w:rPr>
                                <w:t>summerschoolonpu@mail.ru</w:t>
                              </w:r>
                            </w:hyperlink>
                          </w:p>
                          <w:p w:rsidR="00B30161" w:rsidRPr="00C64BDA" w:rsidRDefault="00D334CA" w:rsidP="00C64BDA">
                            <w:pPr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334CA">
                              <w:rPr>
                                <w:rFonts w:ascii="Monotype Corsiva" w:hAnsi="Monotype Corsiva" w:cs="Angsana New"/>
                                <w:b/>
                                <w:sz w:val="28"/>
                                <w:szCs w:val="28"/>
                                <w:lang w:val="en-US"/>
                              </w:rPr>
                              <w:t>Phone:</w:t>
                            </w:r>
                            <w:r>
                              <w:rPr>
                                <w:rFonts w:ascii="Monotype Corsiva" w:hAnsi="Monotype Corsiva" w:cs="Angsana New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D334CA">
                              <w:rPr>
                                <w:rFonts w:ascii="Monotype Corsiva" w:hAnsi="Monotype Corsiva"/>
                                <w:color w:val="222222"/>
                                <w:sz w:val="21"/>
                                <w:szCs w:val="21"/>
                                <w:shd w:val="clear" w:color="auto" w:fill="FFFFFF"/>
                              </w:rPr>
                              <w:t>+</w:t>
                            </w:r>
                            <w:r w:rsidRPr="00D334CA">
                              <w:rPr>
                                <w:rFonts w:ascii="Monotype Corsiva" w:hAnsi="Monotype Corsiva"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>38 048 722 40 40</w:t>
                            </w:r>
                          </w:p>
                        </w:tc>
                      </w:tr>
                    </w:tbl>
                    <w:p w:rsidR="005742FC" w:rsidRPr="00C64BDA" w:rsidRDefault="00137348" w:rsidP="00C64BDA">
                      <w:pPr>
                        <w:rPr>
                          <w:rFonts w:ascii="Angsana New" w:hAnsi="Angsana New" w:cs="Angsana New"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rFonts w:ascii="Angsana New" w:hAnsi="Angsana New" w:cs="Angsana New"/>
                          <w:noProof/>
                          <w:sz w:val="32"/>
                          <w:szCs w:val="32"/>
                          <w:lang w:val="uk-UA" w:eastAsia="uk-UA"/>
                        </w:rPr>
                        <w:drawing>
                          <wp:inline distT="0" distB="0" distL="0" distR="0">
                            <wp:extent cx="5509895" cy="4132580"/>
                            <wp:effectExtent l="0" t="0" r="0" b="1270"/>
                            <wp:docPr id="6" name="Рисунок 6" descr="D:\student\МИП\ЛЕТНЯЯ ШКОЛА!\цитаты\готовые\develop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student\МИП\ЛЕТНЯЯ ШКОЛА!\цитаты\готовые\develop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09895" cy="4132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uk-UA" w:eastAsia="uk-UA"/>
        </w:rPr>
        <w:drawing>
          <wp:anchor distT="0" distB="0" distL="114300" distR="114300" simplePos="0" relativeHeight="251666432" behindDoc="1" locked="0" layoutInCell="0" allowOverlap="1" wp14:anchorId="0402EAE7" wp14:editId="7EFA5783">
            <wp:simplePos x="0" y="0"/>
            <wp:positionH relativeFrom="page">
              <wp:posOffset>493395</wp:posOffset>
            </wp:positionH>
            <wp:positionV relativeFrom="page">
              <wp:posOffset>1054100</wp:posOffset>
            </wp:positionV>
            <wp:extent cx="6858000" cy="9192768"/>
            <wp:effectExtent l="0" t="0" r="0" b="0"/>
            <wp:wrapNone/>
            <wp:docPr id="3" name="Picture 0" descr="stationary_bkgrnd_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ionary_bkgrnd_V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92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132A0B" w:rsidSect="00342309">
      <w:headerReference w:type="default" r:id="rId22"/>
      <w:pgSz w:w="11907" w:h="16839" w:code="9"/>
      <w:pgMar w:top="278" w:right="720" w:bottom="720" w:left="720" w:header="39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59D8" w:rsidRDefault="004459D8" w:rsidP="00540F68">
      <w:r>
        <w:separator/>
      </w:r>
    </w:p>
  </w:endnote>
  <w:endnote w:type="continuationSeparator" w:id="0">
    <w:p w:rsidR="004459D8" w:rsidRDefault="004459D8" w:rsidP="00540F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59D8" w:rsidRDefault="004459D8" w:rsidP="00540F68">
      <w:r>
        <w:separator/>
      </w:r>
    </w:p>
  </w:footnote>
  <w:footnote w:type="continuationSeparator" w:id="0">
    <w:p w:rsidR="004459D8" w:rsidRDefault="004459D8" w:rsidP="00540F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79" w:type="dxa"/>
      <w:tblLook w:val="01E0" w:firstRow="1" w:lastRow="1" w:firstColumn="1" w:lastColumn="1" w:noHBand="0" w:noVBand="0"/>
    </w:tblPr>
    <w:tblGrid>
      <w:gridCol w:w="4971"/>
      <w:gridCol w:w="5408"/>
    </w:tblGrid>
    <w:tr w:rsidR="00540F68" w:rsidTr="00342309">
      <w:trPr>
        <w:trHeight w:val="570"/>
      </w:trPr>
      <w:tc>
        <w:tcPr>
          <w:tcW w:w="4971" w:type="dxa"/>
        </w:tcPr>
        <w:p w:rsidR="002A20C7" w:rsidRDefault="0077586D" w:rsidP="0077586D">
          <w:pPr>
            <w:pStyle w:val="a6"/>
            <w:jc w:val="center"/>
            <w:rPr>
              <w:b/>
              <w:color w:val="0000CC"/>
              <w:spacing w:val="20"/>
              <w:lang w:val="en-US"/>
            </w:rPr>
          </w:pPr>
          <w:r>
            <w:rPr>
              <w:b/>
              <w:color w:val="0000CC"/>
              <w:spacing w:val="20"/>
              <w:lang w:val="en-US"/>
            </w:rPr>
            <w:t xml:space="preserve">INTERNATIONAL </w:t>
          </w:r>
          <w:r w:rsidR="002A20C7">
            <w:rPr>
              <w:b/>
              <w:color w:val="0000CC"/>
              <w:spacing w:val="20"/>
              <w:lang w:val="en-US"/>
            </w:rPr>
            <w:t>SUMMER SCHOOL ONPU</w:t>
          </w:r>
        </w:p>
        <w:p w:rsidR="00540F68" w:rsidRPr="00C76AA1" w:rsidRDefault="00341AD6" w:rsidP="0077586D">
          <w:pPr>
            <w:pStyle w:val="a6"/>
            <w:jc w:val="center"/>
            <w:rPr>
              <w:rFonts w:ascii="Calibri" w:hAnsi="Calibri"/>
              <w:b/>
              <w:color w:val="C00000"/>
              <w:spacing w:val="20"/>
              <w:sz w:val="28"/>
              <w:szCs w:val="28"/>
              <w:lang w:val="en-US"/>
            </w:rPr>
          </w:pPr>
          <w:r>
            <w:rPr>
              <w:rFonts w:ascii="Calibri" w:hAnsi="Calibri"/>
              <w:b/>
              <w:color w:val="C00000"/>
              <w:spacing w:val="20"/>
              <w:sz w:val="28"/>
              <w:szCs w:val="28"/>
              <w:lang w:val="en-US"/>
            </w:rPr>
            <w:t>Jul</w:t>
          </w:r>
          <w:r w:rsidR="00235331">
            <w:rPr>
              <w:rFonts w:ascii="Calibri" w:hAnsi="Calibri"/>
              <w:b/>
              <w:color w:val="C00000"/>
              <w:spacing w:val="20"/>
              <w:sz w:val="28"/>
              <w:szCs w:val="28"/>
              <w:lang w:val="en-US"/>
            </w:rPr>
            <w:t>y</w:t>
          </w:r>
          <w:r w:rsidR="0077586D">
            <w:rPr>
              <w:rFonts w:ascii="Calibri" w:hAnsi="Calibri"/>
              <w:b/>
              <w:color w:val="C00000"/>
              <w:spacing w:val="20"/>
              <w:sz w:val="28"/>
              <w:szCs w:val="28"/>
              <w:lang w:val="en-US"/>
            </w:rPr>
            <w:t xml:space="preserve"> 31</w:t>
          </w:r>
          <w:r w:rsidR="00C76AA1" w:rsidRPr="00C76AA1">
            <w:rPr>
              <w:rFonts w:ascii="Calibri" w:hAnsi="Calibri"/>
              <w:b/>
              <w:color w:val="C00000"/>
              <w:spacing w:val="20"/>
              <w:sz w:val="28"/>
              <w:szCs w:val="28"/>
              <w:lang w:val="en-US"/>
            </w:rPr>
            <w:t xml:space="preserve"> </w:t>
          </w:r>
          <w:r w:rsidR="00C76AA1" w:rsidRPr="00C76AA1">
            <w:rPr>
              <w:rFonts w:ascii="Calibri" w:hAnsi="Calibri"/>
              <w:b/>
              <w:color w:val="C00000"/>
              <w:spacing w:val="20"/>
              <w:sz w:val="28"/>
              <w:szCs w:val="28"/>
              <w:lang w:val="uk-UA"/>
            </w:rPr>
            <w:t>–</w:t>
          </w:r>
          <w:r w:rsidR="0077586D">
            <w:rPr>
              <w:rFonts w:ascii="Calibri" w:hAnsi="Calibri"/>
              <w:b/>
              <w:color w:val="C00000"/>
              <w:spacing w:val="20"/>
              <w:sz w:val="28"/>
              <w:szCs w:val="28"/>
              <w:lang w:val="en-US"/>
            </w:rPr>
            <w:t xml:space="preserve"> August 7</w:t>
          </w:r>
          <w:r w:rsidR="00C76AA1" w:rsidRPr="00C76AA1">
            <w:rPr>
              <w:rFonts w:ascii="Calibri" w:hAnsi="Calibri"/>
              <w:b/>
              <w:color w:val="C00000"/>
              <w:spacing w:val="20"/>
              <w:sz w:val="28"/>
              <w:szCs w:val="28"/>
              <w:lang w:val="en-US"/>
            </w:rPr>
            <w:t xml:space="preserve">, </w:t>
          </w:r>
          <w:r w:rsidR="00C76AA1" w:rsidRPr="00C76AA1">
            <w:rPr>
              <w:rFonts w:ascii="Calibri" w:hAnsi="Calibri"/>
              <w:b/>
              <w:color w:val="C00000"/>
              <w:spacing w:val="20"/>
              <w:sz w:val="28"/>
              <w:szCs w:val="28"/>
              <w:lang w:val="uk-UA"/>
            </w:rPr>
            <w:t>201</w:t>
          </w:r>
          <w:r w:rsidR="00C76AA1" w:rsidRPr="00C76AA1">
            <w:rPr>
              <w:rFonts w:ascii="Calibri" w:hAnsi="Calibri"/>
              <w:b/>
              <w:color w:val="C00000"/>
              <w:spacing w:val="20"/>
              <w:sz w:val="28"/>
              <w:szCs w:val="28"/>
              <w:lang w:val="en-US"/>
            </w:rPr>
            <w:t>6</w:t>
          </w:r>
        </w:p>
      </w:tc>
      <w:tc>
        <w:tcPr>
          <w:tcW w:w="5408" w:type="dxa"/>
        </w:tcPr>
        <w:p w:rsidR="00540F68" w:rsidRDefault="00540F68" w:rsidP="00C51FC7">
          <w:pPr>
            <w:pStyle w:val="a6"/>
            <w:jc w:val="right"/>
          </w:pPr>
          <w:r>
            <w:rPr>
              <w:noProof/>
              <w:lang w:val="uk-UA" w:eastAsia="uk-UA"/>
            </w:rPr>
            <w:drawing>
              <wp:inline distT="0" distB="0" distL="0" distR="0" wp14:anchorId="5355F0D6" wp14:editId="2305221A">
                <wp:extent cx="1389888" cy="591441"/>
                <wp:effectExtent l="0" t="0" r="0" b="0"/>
                <wp:docPr id="2" name="Рисунок 2" descr="Sum_school_we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um_school_we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2486" cy="592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40F68" w:rsidRDefault="00540F68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BB3CB0"/>
    <w:multiLevelType w:val="multilevel"/>
    <w:tmpl w:val="F5A2D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8864CE8"/>
    <w:multiLevelType w:val="hybridMultilevel"/>
    <w:tmpl w:val="5C42BC4C"/>
    <w:lvl w:ilvl="0" w:tplc="B60C621C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E843311"/>
    <w:multiLevelType w:val="multilevel"/>
    <w:tmpl w:val="904E6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9F80DDD"/>
    <w:multiLevelType w:val="multilevel"/>
    <w:tmpl w:val="3350F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500C2D58"/>
    <w:multiLevelType w:val="hybridMultilevel"/>
    <w:tmpl w:val="8D20AD8C"/>
    <w:lvl w:ilvl="0" w:tplc="6B9A8FB4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lang w:val="en-US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29E3329"/>
    <w:multiLevelType w:val="multilevel"/>
    <w:tmpl w:val="DB40D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C83"/>
    <w:rsid w:val="00046CD5"/>
    <w:rsid w:val="000A478D"/>
    <w:rsid w:val="000D797A"/>
    <w:rsid w:val="000F74C8"/>
    <w:rsid w:val="00132A0B"/>
    <w:rsid w:val="00137348"/>
    <w:rsid w:val="00170A54"/>
    <w:rsid w:val="0017267E"/>
    <w:rsid w:val="001A4CC8"/>
    <w:rsid w:val="001B1337"/>
    <w:rsid w:val="001D0D84"/>
    <w:rsid w:val="002002BF"/>
    <w:rsid w:val="00205B98"/>
    <w:rsid w:val="00235331"/>
    <w:rsid w:val="00274DB3"/>
    <w:rsid w:val="002877F2"/>
    <w:rsid w:val="00292497"/>
    <w:rsid w:val="002A20C7"/>
    <w:rsid w:val="002D171C"/>
    <w:rsid w:val="002F1F09"/>
    <w:rsid w:val="002F72D9"/>
    <w:rsid w:val="00341AD6"/>
    <w:rsid w:val="00342309"/>
    <w:rsid w:val="00350D63"/>
    <w:rsid w:val="00354966"/>
    <w:rsid w:val="00380BC4"/>
    <w:rsid w:val="003C1CD8"/>
    <w:rsid w:val="003C6D35"/>
    <w:rsid w:val="003D534F"/>
    <w:rsid w:val="00405DED"/>
    <w:rsid w:val="004459D8"/>
    <w:rsid w:val="00447D7E"/>
    <w:rsid w:val="004D34EA"/>
    <w:rsid w:val="004E6201"/>
    <w:rsid w:val="00517175"/>
    <w:rsid w:val="00540F68"/>
    <w:rsid w:val="00554668"/>
    <w:rsid w:val="005567F1"/>
    <w:rsid w:val="005742FC"/>
    <w:rsid w:val="00604F37"/>
    <w:rsid w:val="00634467"/>
    <w:rsid w:val="00673D3C"/>
    <w:rsid w:val="006B7575"/>
    <w:rsid w:val="006B77A6"/>
    <w:rsid w:val="006D7247"/>
    <w:rsid w:val="006E01A3"/>
    <w:rsid w:val="007534DA"/>
    <w:rsid w:val="00755503"/>
    <w:rsid w:val="0077586D"/>
    <w:rsid w:val="00777149"/>
    <w:rsid w:val="007D1437"/>
    <w:rsid w:val="007F5771"/>
    <w:rsid w:val="00851E34"/>
    <w:rsid w:val="008D7355"/>
    <w:rsid w:val="0096385C"/>
    <w:rsid w:val="00AF5A86"/>
    <w:rsid w:val="00B262CA"/>
    <w:rsid w:val="00B30161"/>
    <w:rsid w:val="00C04996"/>
    <w:rsid w:val="00C25EF5"/>
    <w:rsid w:val="00C64BDA"/>
    <w:rsid w:val="00C76AA1"/>
    <w:rsid w:val="00C81C44"/>
    <w:rsid w:val="00C8711B"/>
    <w:rsid w:val="00CC6835"/>
    <w:rsid w:val="00D334CA"/>
    <w:rsid w:val="00DC75E0"/>
    <w:rsid w:val="00DC7BB1"/>
    <w:rsid w:val="00DE178D"/>
    <w:rsid w:val="00DF0066"/>
    <w:rsid w:val="00E23D22"/>
    <w:rsid w:val="00E511B1"/>
    <w:rsid w:val="00E83391"/>
    <w:rsid w:val="00EA3C83"/>
    <w:rsid w:val="00EB33B7"/>
    <w:rsid w:val="00EF2127"/>
    <w:rsid w:val="00F4709D"/>
    <w:rsid w:val="00FC6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3C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uiPriority w:val="9"/>
    <w:qFormat/>
    <w:rsid w:val="002002B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FEB80A" w:themeColor="accent2"/>
      <w:sz w:val="96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002B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C48B01" w:themeColor="accent2" w:themeShade="BF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link w:val="30"/>
    <w:uiPriority w:val="99"/>
    <w:semiHidden/>
    <w:unhideWhenUsed/>
    <w:rsid w:val="003C1CD8"/>
    <w:pPr>
      <w:spacing w:after="120" w:line="285" w:lineRule="auto"/>
    </w:pPr>
    <w:rPr>
      <w:rFonts w:ascii="Candara" w:eastAsia="Times New Roman" w:hAnsi="Candara" w:cs="Times New Roman"/>
      <w:color w:val="452E27"/>
      <w:kern w:val="28"/>
      <w:sz w:val="20"/>
      <w:szCs w:val="19"/>
    </w:rPr>
  </w:style>
  <w:style w:type="character" w:customStyle="1" w:styleId="30">
    <w:name w:val="Основной текст 3 Знак"/>
    <w:basedOn w:val="a0"/>
    <w:link w:val="3"/>
    <w:uiPriority w:val="99"/>
    <w:semiHidden/>
    <w:rsid w:val="003C1CD8"/>
    <w:rPr>
      <w:rFonts w:ascii="Candara" w:eastAsia="Times New Roman" w:hAnsi="Candara" w:cs="Times New Roman"/>
      <w:color w:val="452E27"/>
      <w:kern w:val="28"/>
      <w:sz w:val="20"/>
      <w:szCs w:val="19"/>
    </w:rPr>
  </w:style>
  <w:style w:type="character" w:styleId="a3">
    <w:name w:val="Placeholder Text"/>
    <w:basedOn w:val="a0"/>
    <w:uiPriority w:val="99"/>
    <w:semiHidden/>
    <w:rsid w:val="003C1CD8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3C1CD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1CD8"/>
    <w:rPr>
      <w:rFonts w:ascii="Tahoma" w:eastAsia="Times New Roman" w:hAnsi="Tahoma" w:cs="Tahoma"/>
      <w:color w:val="452E27"/>
      <w:kern w:val="28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2002BF"/>
    <w:rPr>
      <w:rFonts w:asciiTheme="majorHAnsi" w:eastAsiaTheme="majorEastAsia" w:hAnsiTheme="majorHAnsi" w:cstheme="majorBidi"/>
      <w:b/>
      <w:bCs/>
      <w:color w:val="C48B01" w:themeColor="accent2" w:themeShade="BF"/>
      <w:kern w:val="28"/>
      <w:sz w:val="28"/>
      <w:szCs w:val="26"/>
    </w:rPr>
  </w:style>
  <w:style w:type="character" w:customStyle="1" w:styleId="10">
    <w:name w:val="Заголовок 1 Знак"/>
    <w:basedOn w:val="a0"/>
    <w:link w:val="1"/>
    <w:uiPriority w:val="9"/>
    <w:rsid w:val="002002BF"/>
    <w:rPr>
      <w:rFonts w:asciiTheme="majorHAnsi" w:eastAsiaTheme="majorEastAsia" w:hAnsiTheme="majorHAnsi" w:cstheme="majorBidi"/>
      <w:b/>
      <w:bCs/>
      <w:color w:val="FEB80A" w:themeColor="accent2"/>
      <w:kern w:val="28"/>
      <w:sz w:val="96"/>
      <w:szCs w:val="28"/>
    </w:rPr>
  </w:style>
  <w:style w:type="paragraph" w:styleId="a6">
    <w:name w:val="header"/>
    <w:basedOn w:val="a"/>
    <w:link w:val="a7"/>
    <w:unhideWhenUsed/>
    <w:rsid w:val="00540F68"/>
    <w:pPr>
      <w:tabs>
        <w:tab w:val="center" w:pos="4819"/>
        <w:tab w:val="right" w:pos="9639"/>
      </w:tabs>
    </w:pPr>
  </w:style>
  <w:style w:type="character" w:customStyle="1" w:styleId="a7">
    <w:name w:val="Верхний колонтитул Знак"/>
    <w:basedOn w:val="a0"/>
    <w:link w:val="a6"/>
    <w:rsid w:val="00540F6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footer"/>
    <w:basedOn w:val="a"/>
    <w:link w:val="a9"/>
    <w:uiPriority w:val="99"/>
    <w:unhideWhenUsed/>
    <w:rsid w:val="00540F68"/>
    <w:pPr>
      <w:tabs>
        <w:tab w:val="center" w:pos="4819"/>
        <w:tab w:val="right" w:pos="9639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40F6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Hyperlink"/>
    <w:rsid w:val="00342309"/>
    <w:rPr>
      <w:color w:val="0000FF"/>
      <w:u w:val="single"/>
    </w:rPr>
  </w:style>
  <w:style w:type="table" w:styleId="ab">
    <w:name w:val="Table Grid"/>
    <w:basedOn w:val="a1"/>
    <w:uiPriority w:val="59"/>
    <w:rsid w:val="00341A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semiHidden/>
    <w:unhideWhenUsed/>
    <w:rsid w:val="008D7355"/>
    <w:pPr>
      <w:spacing w:before="100" w:beforeAutospacing="1" w:after="100" w:afterAutospacing="1"/>
    </w:pPr>
    <w:rPr>
      <w:lang w:val="uk-UA" w:eastAsia="uk-UA"/>
    </w:rPr>
  </w:style>
  <w:style w:type="paragraph" w:styleId="HTML">
    <w:name w:val="HTML Preformatted"/>
    <w:basedOn w:val="a"/>
    <w:link w:val="HTML0"/>
    <w:uiPriority w:val="99"/>
    <w:semiHidden/>
    <w:unhideWhenUsed/>
    <w:rsid w:val="0075550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uk-UA" w:eastAsia="uk-UA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55503"/>
    <w:rPr>
      <w:rFonts w:ascii="Courier New" w:eastAsia="Times New Roman" w:hAnsi="Courier New" w:cs="Courier New"/>
      <w:sz w:val="20"/>
      <w:szCs w:val="20"/>
      <w:lang w:val="uk-UA" w:eastAsia="uk-UA"/>
    </w:rPr>
  </w:style>
  <w:style w:type="character" w:styleId="ad">
    <w:name w:val="Strong"/>
    <w:basedOn w:val="a0"/>
    <w:uiPriority w:val="22"/>
    <w:qFormat/>
    <w:rsid w:val="00604F37"/>
    <w:rPr>
      <w:b/>
      <w:bCs/>
    </w:rPr>
  </w:style>
  <w:style w:type="character" w:customStyle="1" w:styleId="apple-converted-space">
    <w:name w:val="apple-converted-space"/>
    <w:basedOn w:val="a0"/>
    <w:rsid w:val="00604F37"/>
  </w:style>
  <w:style w:type="character" w:styleId="ae">
    <w:name w:val="FollowedHyperlink"/>
    <w:basedOn w:val="a0"/>
    <w:uiPriority w:val="99"/>
    <w:semiHidden/>
    <w:unhideWhenUsed/>
    <w:rsid w:val="00B30161"/>
    <w:rPr>
      <w:color w:val="AA8A14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3C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uiPriority w:val="9"/>
    <w:qFormat/>
    <w:rsid w:val="002002B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FEB80A" w:themeColor="accent2"/>
      <w:sz w:val="96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002B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C48B01" w:themeColor="accent2" w:themeShade="BF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link w:val="30"/>
    <w:uiPriority w:val="99"/>
    <w:semiHidden/>
    <w:unhideWhenUsed/>
    <w:rsid w:val="003C1CD8"/>
    <w:pPr>
      <w:spacing w:after="120" w:line="285" w:lineRule="auto"/>
    </w:pPr>
    <w:rPr>
      <w:rFonts w:ascii="Candara" w:eastAsia="Times New Roman" w:hAnsi="Candara" w:cs="Times New Roman"/>
      <w:color w:val="452E27"/>
      <w:kern w:val="28"/>
      <w:sz w:val="20"/>
      <w:szCs w:val="19"/>
    </w:rPr>
  </w:style>
  <w:style w:type="character" w:customStyle="1" w:styleId="30">
    <w:name w:val="Основной текст 3 Знак"/>
    <w:basedOn w:val="a0"/>
    <w:link w:val="3"/>
    <w:uiPriority w:val="99"/>
    <w:semiHidden/>
    <w:rsid w:val="003C1CD8"/>
    <w:rPr>
      <w:rFonts w:ascii="Candara" w:eastAsia="Times New Roman" w:hAnsi="Candara" w:cs="Times New Roman"/>
      <w:color w:val="452E27"/>
      <w:kern w:val="28"/>
      <w:sz w:val="20"/>
      <w:szCs w:val="19"/>
    </w:rPr>
  </w:style>
  <w:style w:type="character" w:styleId="a3">
    <w:name w:val="Placeholder Text"/>
    <w:basedOn w:val="a0"/>
    <w:uiPriority w:val="99"/>
    <w:semiHidden/>
    <w:rsid w:val="003C1CD8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3C1CD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1CD8"/>
    <w:rPr>
      <w:rFonts w:ascii="Tahoma" w:eastAsia="Times New Roman" w:hAnsi="Tahoma" w:cs="Tahoma"/>
      <w:color w:val="452E27"/>
      <w:kern w:val="28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2002BF"/>
    <w:rPr>
      <w:rFonts w:asciiTheme="majorHAnsi" w:eastAsiaTheme="majorEastAsia" w:hAnsiTheme="majorHAnsi" w:cstheme="majorBidi"/>
      <w:b/>
      <w:bCs/>
      <w:color w:val="C48B01" w:themeColor="accent2" w:themeShade="BF"/>
      <w:kern w:val="28"/>
      <w:sz w:val="28"/>
      <w:szCs w:val="26"/>
    </w:rPr>
  </w:style>
  <w:style w:type="character" w:customStyle="1" w:styleId="10">
    <w:name w:val="Заголовок 1 Знак"/>
    <w:basedOn w:val="a0"/>
    <w:link w:val="1"/>
    <w:uiPriority w:val="9"/>
    <w:rsid w:val="002002BF"/>
    <w:rPr>
      <w:rFonts w:asciiTheme="majorHAnsi" w:eastAsiaTheme="majorEastAsia" w:hAnsiTheme="majorHAnsi" w:cstheme="majorBidi"/>
      <w:b/>
      <w:bCs/>
      <w:color w:val="FEB80A" w:themeColor="accent2"/>
      <w:kern w:val="28"/>
      <w:sz w:val="96"/>
      <w:szCs w:val="28"/>
    </w:rPr>
  </w:style>
  <w:style w:type="paragraph" w:styleId="a6">
    <w:name w:val="header"/>
    <w:basedOn w:val="a"/>
    <w:link w:val="a7"/>
    <w:unhideWhenUsed/>
    <w:rsid w:val="00540F68"/>
    <w:pPr>
      <w:tabs>
        <w:tab w:val="center" w:pos="4819"/>
        <w:tab w:val="right" w:pos="9639"/>
      </w:tabs>
    </w:pPr>
  </w:style>
  <w:style w:type="character" w:customStyle="1" w:styleId="a7">
    <w:name w:val="Верхний колонтитул Знак"/>
    <w:basedOn w:val="a0"/>
    <w:link w:val="a6"/>
    <w:rsid w:val="00540F6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footer"/>
    <w:basedOn w:val="a"/>
    <w:link w:val="a9"/>
    <w:uiPriority w:val="99"/>
    <w:unhideWhenUsed/>
    <w:rsid w:val="00540F68"/>
    <w:pPr>
      <w:tabs>
        <w:tab w:val="center" w:pos="4819"/>
        <w:tab w:val="right" w:pos="9639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40F6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Hyperlink"/>
    <w:rsid w:val="00342309"/>
    <w:rPr>
      <w:color w:val="0000FF"/>
      <w:u w:val="single"/>
    </w:rPr>
  </w:style>
  <w:style w:type="table" w:styleId="ab">
    <w:name w:val="Table Grid"/>
    <w:basedOn w:val="a1"/>
    <w:uiPriority w:val="59"/>
    <w:rsid w:val="00341A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semiHidden/>
    <w:unhideWhenUsed/>
    <w:rsid w:val="008D7355"/>
    <w:pPr>
      <w:spacing w:before="100" w:beforeAutospacing="1" w:after="100" w:afterAutospacing="1"/>
    </w:pPr>
    <w:rPr>
      <w:lang w:val="uk-UA" w:eastAsia="uk-UA"/>
    </w:rPr>
  </w:style>
  <w:style w:type="paragraph" w:styleId="HTML">
    <w:name w:val="HTML Preformatted"/>
    <w:basedOn w:val="a"/>
    <w:link w:val="HTML0"/>
    <w:uiPriority w:val="99"/>
    <w:semiHidden/>
    <w:unhideWhenUsed/>
    <w:rsid w:val="0075550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uk-UA" w:eastAsia="uk-UA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55503"/>
    <w:rPr>
      <w:rFonts w:ascii="Courier New" w:eastAsia="Times New Roman" w:hAnsi="Courier New" w:cs="Courier New"/>
      <w:sz w:val="20"/>
      <w:szCs w:val="20"/>
      <w:lang w:val="uk-UA" w:eastAsia="uk-UA"/>
    </w:rPr>
  </w:style>
  <w:style w:type="character" w:styleId="ad">
    <w:name w:val="Strong"/>
    <w:basedOn w:val="a0"/>
    <w:uiPriority w:val="22"/>
    <w:qFormat/>
    <w:rsid w:val="00604F37"/>
    <w:rPr>
      <w:b/>
      <w:bCs/>
    </w:rPr>
  </w:style>
  <w:style w:type="character" w:customStyle="1" w:styleId="apple-converted-space">
    <w:name w:val="apple-converted-space"/>
    <w:basedOn w:val="a0"/>
    <w:rsid w:val="00604F37"/>
  </w:style>
  <w:style w:type="character" w:styleId="ae">
    <w:name w:val="FollowedHyperlink"/>
    <w:basedOn w:val="a0"/>
    <w:uiPriority w:val="99"/>
    <w:semiHidden/>
    <w:unhideWhenUsed/>
    <w:rsid w:val="00B30161"/>
    <w:rPr>
      <w:color w:val="AA8A14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8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2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6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5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vk.com/summerschoolonpu" TargetMode="External"/><Relationship Id="rId18" Type="http://schemas.openxmlformats.org/officeDocument/2006/relationships/hyperlink" Target="http://www.summerschoolsineurope.eu/course/6478/project-management" TargetMode="External"/><Relationship Id="rId3" Type="http://schemas.openxmlformats.org/officeDocument/2006/relationships/numbering" Target="numbering.xml"/><Relationship Id="rId21" Type="http://schemas.openxmlformats.org/officeDocument/2006/relationships/hyperlink" Target="summerschoolonpu@mail.ru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://www.summerschoolsineurope.eu/course/6478/project-management" TargetMode="External"/><Relationship Id="rId17" Type="http://schemas.openxmlformats.org/officeDocument/2006/relationships/hyperlink" Target="http://summerschool.opu.ua/eng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hyperlink" Target="https://www.facebook.com/groups/1597444107181146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summerschool.opu.ua/eng/" TargetMode="External"/><Relationship Id="rId24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hyperlink" Target="summerschoolonpu@mail.ru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hyperlink" Target="https://vk.com/summerschoolonpu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s://www.facebook.com/groups/1597444107181146/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stia\AppData\Roaming\Microsoft\&#1064;&#1072;&#1073;&#1083;&#1086;&#1085;&#1099;\SunSandMenu.dotx" TargetMode="External"/></Relationships>
</file>

<file path=word/theme/theme1.xml><?xml version="1.0" encoding="utf-8"?>
<a:theme xmlns:a="http://schemas.openxmlformats.org/drawingml/2006/main" name="Theme2">
  <a:themeElements>
    <a:clrScheme name="Solstice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8DC765"/>
      </a:hlink>
      <a:folHlink>
        <a:srgbClr val="AA8A14"/>
      </a:folHlink>
    </a:clrScheme>
    <a:fontScheme name="Custom 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BA8764-728C-4F25-8A36-EC7195BAE7C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985F763-962C-443C-9D2E-7A4BE39118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SunSandMenu</Template>
  <TotalTime>56</TotalTime>
  <Pages>2</Pages>
  <Words>26</Words>
  <Characters>15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Party menu (sun and sand design)</vt:lpstr>
      <vt:lpstr/>
    </vt:vector>
  </TitlesOfParts>
  <Company>SPecialiST RePack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Party menu (sun and sand design)</dc:title>
  <dc:creator>nastia</dc:creator>
  <cp:lastModifiedBy>nastia</cp:lastModifiedBy>
  <cp:revision>27</cp:revision>
  <dcterms:created xsi:type="dcterms:W3CDTF">2016-01-20T10:20:00Z</dcterms:created>
  <dcterms:modified xsi:type="dcterms:W3CDTF">2016-04-17T14:13:00Z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TC102754629990</vt:lpwstr>
  </property>
</Properties>
</file>